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5D001" w14:textId="6C7BD383" w:rsidR="00FB54BA" w:rsidRDefault="00AC67F0">
      <w:pPr>
        <w:rPr>
          <w:b/>
          <w:bCs/>
        </w:rPr>
      </w:pPr>
      <w:r>
        <w:rPr>
          <w:b/>
          <w:bCs/>
        </w:rPr>
        <w:t>Open</w:t>
      </w:r>
      <w:r w:rsidR="0043275F">
        <w:rPr>
          <w:b/>
          <w:bCs/>
        </w:rPr>
        <w:t xml:space="preserve"> </w:t>
      </w:r>
      <w:r w:rsidR="00AE647D">
        <w:rPr>
          <w:b/>
          <w:bCs/>
        </w:rPr>
        <w:t>Enrollment</w:t>
      </w:r>
      <w:r w:rsidR="00FB54BA" w:rsidRPr="00FB54BA">
        <w:rPr>
          <w:b/>
          <w:bCs/>
        </w:rPr>
        <w:t xml:space="preserve"> Partner Social </w:t>
      </w:r>
      <w:r w:rsidR="00AE647D">
        <w:rPr>
          <w:b/>
          <w:bCs/>
        </w:rPr>
        <w:t xml:space="preserve">Media </w:t>
      </w:r>
      <w:r w:rsidR="00FB54BA" w:rsidRPr="00FB54BA">
        <w:rPr>
          <w:b/>
          <w:bCs/>
        </w:rPr>
        <w:t>Content</w:t>
      </w:r>
    </w:p>
    <w:p w14:paraId="3E92C64C" w14:textId="60AFD138" w:rsidR="00FB54BA" w:rsidRDefault="00FB54BA">
      <w:pPr>
        <w:rPr>
          <w:b/>
          <w:bCs/>
        </w:rPr>
      </w:pPr>
    </w:p>
    <w:tbl>
      <w:tblPr>
        <w:tblStyle w:val="TableGrid"/>
        <w:tblW w:w="10684" w:type="dxa"/>
        <w:tblLook w:val="04A0" w:firstRow="1" w:lastRow="0" w:firstColumn="1" w:lastColumn="0" w:noHBand="0" w:noVBand="1"/>
      </w:tblPr>
      <w:tblGrid>
        <w:gridCol w:w="961"/>
        <w:gridCol w:w="3979"/>
        <w:gridCol w:w="5744"/>
      </w:tblGrid>
      <w:tr w:rsidR="006D22F5" w14:paraId="67584E18" w14:textId="77777777" w:rsidTr="45F12D7E">
        <w:tc>
          <w:tcPr>
            <w:tcW w:w="961" w:type="dxa"/>
          </w:tcPr>
          <w:p w14:paraId="7530BE08" w14:textId="77777777" w:rsidR="00901826" w:rsidRPr="00FB54BA" w:rsidRDefault="00901826" w:rsidP="00FB54BA">
            <w:pPr>
              <w:jc w:val="center"/>
              <w:rPr>
                <w:b/>
                <w:bCs/>
              </w:rPr>
            </w:pPr>
          </w:p>
        </w:tc>
        <w:tc>
          <w:tcPr>
            <w:tcW w:w="3979" w:type="dxa"/>
          </w:tcPr>
          <w:p w14:paraId="60872711" w14:textId="3078066B" w:rsidR="00901826" w:rsidRPr="00901826" w:rsidRDefault="00901826" w:rsidP="00901826">
            <w:pPr>
              <w:jc w:val="center"/>
            </w:pPr>
            <w:r w:rsidRPr="004544CE">
              <w:rPr>
                <w:b/>
                <w:bCs/>
              </w:rPr>
              <w:t>Post Content (copy and paste into your social media accounts)</w:t>
            </w:r>
          </w:p>
        </w:tc>
        <w:tc>
          <w:tcPr>
            <w:tcW w:w="5744" w:type="dxa"/>
          </w:tcPr>
          <w:p w14:paraId="3BF2A95E" w14:textId="73F030E0" w:rsidR="00901826" w:rsidRPr="00FB54BA" w:rsidRDefault="1D70C48D" w:rsidP="00FB54BA">
            <w:pPr>
              <w:jc w:val="center"/>
              <w:rPr>
                <w:b/>
                <w:bCs/>
              </w:rPr>
            </w:pPr>
            <w:r w:rsidRPr="1D70C48D">
              <w:rPr>
                <w:b/>
                <w:bCs/>
              </w:rPr>
              <w:t>Asset</w:t>
            </w:r>
          </w:p>
        </w:tc>
      </w:tr>
      <w:tr w:rsidR="006D22F5" w14:paraId="040054F6" w14:textId="77777777" w:rsidTr="45F12D7E">
        <w:tc>
          <w:tcPr>
            <w:tcW w:w="961" w:type="dxa"/>
          </w:tcPr>
          <w:p w14:paraId="4B2046E3" w14:textId="3F899238" w:rsidR="00901826" w:rsidRPr="00901826" w:rsidRDefault="00901826" w:rsidP="00FB54BA">
            <w:pPr>
              <w:rPr>
                <w:b/>
                <w:bCs/>
              </w:rPr>
            </w:pPr>
            <w:r w:rsidRPr="00901826">
              <w:rPr>
                <w:b/>
                <w:bCs/>
              </w:rPr>
              <w:t>Partner Post 1</w:t>
            </w:r>
          </w:p>
        </w:tc>
        <w:tc>
          <w:tcPr>
            <w:tcW w:w="3979" w:type="dxa"/>
          </w:tcPr>
          <w:p w14:paraId="367E8093" w14:textId="77777777" w:rsidR="00AC67F0" w:rsidRDefault="0043275F" w:rsidP="00AC67F0">
            <w:r w:rsidRPr="0043275F">
              <w:br/>
            </w:r>
            <w:r w:rsidR="00AC67F0" w:rsidRPr="00AC67F0">
              <w:t>Looking for a health plan that covers your routine health needs and protects you from unexpected medical expenses? ​</w:t>
            </w:r>
          </w:p>
          <w:p w14:paraId="64A020B2" w14:textId="77777777" w:rsidR="00AC67F0" w:rsidRPr="00AC67F0" w:rsidRDefault="00AC67F0" w:rsidP="00AC67F0"/>
          <w:p w14:paraId="2E176A62" w14:textId="77777777" w:rsidR="00AC67F0" w:rsidRPr="00AC67F0" w:rsidRDefault="00AC67F0" w:rsidP="00AC67F0">
            <w:r w:rsidRPr="00AC67F0">
              <w:t xml:space="preserve">Find health insurance and enroll today on @VAInsurance Marketplace: </w:t>
            </w:r>
            <w:hyperlink r:id="rId6" w:tgtFrame="_blank" w:history="1">
              <w:r w:rsidRPr="00AC67F0">
                <w:rPr>
                  <w:rStyle w:val="Hyperlink"/>
                </w:rPr>
                <w:t>Marketplace.Virginia.gov</w:t>
              </w:r>
            </w:hyperlink>
          </w:p>
          <w:p w14:paraId="726382AD" w14:textId="5359096B" w:rsidR="00901826" w:rsidRDefault="00901826">
            <w:pPr>
              <w:rPr>
                <w:b/>
                <w:bCs/>
              </w:rPr>
            </w:pPr>
          </w:p>
        </w:tc>
        <w:tc>
          <w:tcPr>
            <w:tcW w:w="5744" w:type="dxa"/>
          </w:tcPr>
          <w:p w14:paraId="23C5FF97" w14:textId="133AF273" w:rsidR="00901826" w:rsidRDefault="00901826" w:rsidP="0090182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Download asset file from the </w:t>
            </w:r>
            <w:r w:rsidR="00AE7304">
              <w:rPr>
                <w:b/>
                <w:bCs/>
              </w:rPr>
              <w:t xml:space="preserve">Open </w:t>
            </w:r>
            <w:r>
              <w:rPr>
                <w:b/>
                <w:bCs/>
              </w:rPr>
              <w:t>Enrollment Partner Content folder to include in your post.</w:t>
            </w:r>
          </w:p>
          <w:p w14:paraId="2C69E3C2" w14:textId="77777777" w:rsidR="00901826" w:rsidRDefault="00901826">
            <w:pPr>
              <w:rPr>
                <w:b/>
                <w:bCs/>
              </w:rPr>
            </w:pPr>
          </w:p>
          <w:p w14:paraId="640BB05E" w14:textId="7FD98459" w:rsidR="00901826" w:rsidRDefault="303B79C0" w:rsidP="303B79C0">
            <w:pPr>
              <w:jc w:val="center"/>
            </w:pPr>
            <w:r w:rsidRPr="303B79C0">
              <w:rPr>
                <w:b/>
                <w:bCs/>
              </w:rPr>
              <w:t> </w:t>
            </w:r>
            <w:r w:rsidR="00AC67F0">
              <w:rPr>
                <w:noProof/>
              </w:rPr>
              <w:drawing>
                <wp:inline distT="0" distB="0" distL="0" distR="0" wp14:anchorId="2AE4F519" wp14:editId="3497B7E8">
                  <wp:extent cx="2381250" cy="2387756"/>
                  <wp:effectExtent l="0" t="0" r="0" b="0"/>
                  <wp:docPr id="174523245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232458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387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9923D3" w14:textId="34EDEE7D" w:rsidR="00901826" w:rsidRDefault="303B79C0" w:rsidP="00901826">
            <w:pPr>
              <w:jc w:val="center"/>
              <w:rPr>
                <w:b/>
                <w:bCs/>
              </w:rPr>
            </w:pPr>
            <w:r w:rsidRPr="303B79C0">
              <w:rPr>
                <w:b/>
                <w:bCs/>
              </w:rPr>
              <w:t xml:space="preserve">Image File </w:t>
            </w:r>
            <w:r w:rsidR="005E2F85">
              <w:rPr>
                <w:b/>
                <w:bCs/>
              </w:rPr>
              <w:t>Link</w:t>
            </w:r>
            <w:r w:rsidRPr="303B79C0">
              <w:rPr>
                <w:b/>
                <w:bCs/>
              </w:rPr>
              <w:t xml:space="preserve">: </w:t>
            </w:r>
            <w:hyperlink r:id="rId8" w:history="1">
              <w:r w:rsidRPr="00F96E1D">
                <w:rPr>
                  <w:rStyle w:val="Hyperlink"/>
                  <w:b/>
                  <w:bCs/>
                </w:rPr>
                <w:t>OEP Partner Social Post 1.jpg</w:t>
              </w:r>
            </w:hyperlink>
            <w:r w:rsidR="3A6E4B73">
              <w:br/>
            </w:r>
          </w:p>
        </w:tc>
      </w:tr>
      <w:tr w:rsidR="006D22F5" w14:paraId="50BCC89D" w14:textId="77777777" w:rsidTr="45F12D7E">
        <w:tc>
          <w:tcPr>
            <w:tcW w:w="961" w:type="dxa"/>
          </w:tcPr>
          <w:p w14:paraId="0ED3DA30" w14:textId="77777777" w:rsidR="00901826" w:rsidRPr="007E5B58" w:rsidRDefault="00901826" w:rsidP="00901826">
            <w:pPr>
              <w:rPr>
                <w:b/>
                <w:bCs/>
              </w:rPr>
            </w:pPr>
            <w:r w:rsidRPr="00FB54BA">
              <w:rPr>
                <w:b/>
                <w:bCs/>
              </w:rPr>
              <w:t xml:space="preserve">Partner Post </w:t>
            </w:r>
            <w:r>
              <w:rPr>
                <w:b/>
                <w:bCs/>
              </w:rPr>
              <w:t>2</w:t>
            </w:r>
          </w:p>
          <w:p w14:paraId="78C7CD23" w14:textId="77777777" w:rsidR="00901826" w:rsidRDefault="00901826" w:rsidP="00FB54BA"/>
        </w:tc>
        <w:tc>
          <w:tcPr>
            <w:tcW w:w="3979" w:type="dxa"/>
          </w:tcPr>
          <w:p w14:paraId="13A48B11" w14:textId="24218B2A" w:rsidR="00901826" w:rsidRDefault="00AE7304" w:rsidP="00FB54BA">
            <w:r w:rsidRPr="00AE7304">
              <w:t xml:space="preserve">No matter where you are in Virginia, @VAInsuranceMarketplace has you covered. Enroll in health insurance that you can count on: </w:t>
            </w:r>
            <w:hyperlink r:id="rId9" w:tgtFrame="_blank" w:history="1">
              <w:r w:rsidRPr="00AE7304">
                <w:rPr>
                  <w:rStyle w:val="Hyperlink"/>
                </w:rPr>
                <w:t>Marketplace.Virginia.gov</w:t>
              </w:r>
            </w:hyperlink>
          </w:p>
        </w:tc>
        <w:tc>
          <w:tcPr>
            <w:tcW w:w="5744" w:type="dxa"/>
          </w:tcPr>
          <w:p w14:paraId="7DEB19DF" w14:textId="447C9BAC" w:rsidR="00901826" w:rsidRDefault="00901826" w:rsidP="00901826">
            <w:pPr>
              <w:rPr>
                <w:b/>
                <w:bCs/>
              </w:rPr>
            </w:pPr>
            <w:r>
              <w:rPr>
                <w:b/>
                <w:bCs/>
              </w:rPr>
              <w:t>Download asset file from the</w:t>
            </w:r>
            <w:r w:rsidR="0043275F">
              <w:rPr>
                <w:b/>
                <w:bCs/>
              </w:rPr>
              <w:t xml:space="preserve"> </w:t>
            </w:r>
            <w:r w:rsidR="00AE7304">
              <w:rPr>
                <w:b/>
                <w:bCs/>
              </w:rPr>
              <w:t>Open</w:t>
            </w:r>
            <w:r w:rsidR="0043275F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Enrollment Partner Content folder to include in your post.</w:t>
            </w:r>
          </w:p>
          <w:p w14:paraId="6BE225DA" w14:textId="64F2AEA5" w:rsidR="00901826" w:rsidRDefault="00901826" w:rsidP="00FB54BA">
            <w:pPr>
              <w:jc w:val="center"/>
              <w:rPr>
                <w:b/>
                <w:bCs/>
              </w:rPr>
            </w:pPr>
          </w:p>
          <w:p w14:paraId="676D4FEA" w14:textId="41266861" w:rsidR="1D70C48D" w:rsidRDefault="1D70C48D" w:rsidP="1D70C48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25C6A1" wp14:editId="25E09F0D">
                  <wp:extent cx="2114585" cy="1987826"/>
                  <wp:effectExtent l="0" t="0" r="0" b="0"/>
                  <wp:docPr id="1522153809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153809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268" cy="1995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66FA3B" w14:textId="316762BF" w:rsidR="1D70C48D" w:rsidRDefault="1D70C48D" w:rsidP="1D70C48D">
            <w:pPr>
              <w:jc w:val="center"/>
              <w:rPr>
                <w:b/>
                <w:bCs/>
              </w:rPr>
            </w:pPr>
          </w:p>
          <w:p w14:paraId="3EC4C244" w14:textId="147DC9EA" w:rsidR="00901826" w:rsidRDefault="303B79C0" w:rsidP="00B96D42">
            <w:pPr>
              <w:rPr>
                <w:b/>
                <w:bCs/>
              </w:rPr>
            </w:pPr>
            <w:r w:rsidRPr="303B79C0">
              <w:rPr>
                <w:b/>
                <w:bCs/>
              </w:rPr>
              <w:t xml:space="preserve">Video File </w:t>
            </w:r>
            <w:r w:rsidR="005E2F85">
              <w:rPr>
                <w:b/>
                <w:bCs/>
              </w:rPr>
              <w:t>Link</w:t>
            </w:r>
            <w:r w:rsidRPr="303B79C0">
              <w:rPr>
                <w:b/>
                <w:bCs/>
              </w:rPr>
              <w:t xml:space="preserve">: </w:t>
            </w:r>
            <w:hyperlink r:id="rId11" w:history="1">
              <w:r w:rsidRPr="00F96E1D">
                <w:rPr>
                  <w:rStyle w:val="Hyperlink"/>
                  <w:b/>
                  <w:bCs/>
                </w:rPr>
                <w:t>OEP Partner Social Post 2.mp4</w:t>
              </w:r>
            </w:hyperlink>
          </w:p>
          <w:p w14:paraId="6FD3D94A" w14:textId="77777777" w:rsidR="00981F53" w:rsidRDefault="00981F53" w:rsidP="00B96D42">
            <w:pPr>
              <w:rPr>
                <w:b/>
                <w:bCs/>
              </w:rPr>
            </w:pPr>
          </w:p>
          <w:p w14:paraId="2A77CB3E" w14:textId="21E11009" w:rsidR="00901826" w:rsidRDefault="00901826" w:rsidP="00981F53">
            <w:pPr>
              <w:rPr>
                <w:b/>
                <w:bCs/>
              </w:rPr>
            </w:pPr>
          </w:p>
        </w:tc>
      </w:tr>
      <w:tr w:rsidR="006D22F5" w14:paraId="02CD7082" w14:textId="77777777" w:rsidTr="45F12D7E">
        <w:tc>
          <w:tcPr>
            <w:tcW w:w="961" w:type="dxa"/>
          </w:tcPr>
          <w:p w14:paraId="53B2690E" w14:textId="77777777" w:rsidR="00901826" w:rsidRPr="007E5B58" w:rsidRDefault="00901826" w:rsidP="00901826">
            <w:pPr>
              <w:rPr>
                <w:b/>
                <w:bCs/>
              </w:rPr>
            </w:pPr>
            <w:r w:rsidRPr="00FB54BA">
              <w:rPr>
                <w:b/>
                <w:bCs/>
              </w:rPr>
              <w:lastRenderedPageBreak/>
              <w:t xml:space="preserve">Partner Post </w:t>
            </w:r>
            <w:r>
              <w:rPr>
                <w:b/>
                <w:bCs/>
              </w:rPr>
              <w:t>3</w:t>
            </w:r>
          </w:p>
          <w:p w14:paraId="6DB10166" w14:textId="77777777" w:rsidR="00901826" w:rsidRDefault="00901826" w:rsidP="00FB54BA"/>
        </w:tc>
        <w:tc>
          <w:tcPr>
            <w:tcW w:w="3979" w:type="dxa"/>
          </w:tcPr>
          <w:p w14:paraId="228CE19A" w14:textId="77777777" w:rsidR="006321DA" w:rsidRPr="006321DA" w:rsidRDefault="006321DA" w:rsidP="006321DA">
            <w:r w:rsidRPr="006321DA">
              <w:t>From doctor's visits to prescriptions, get comprehensive coverage that fits your family's health needs on @VAInsuranceMarketplace.​</w:t>
            </w:r>
          </w:p>
          <w:p w14:paraId="11B78F97" w14:textId="77777777" w:rsidR="006321DA" w:rsidRPr="006321DA" w:rsidRDefault="006321DA" w:rsidP="006321DA">
            <w:r w:rsidRPr="006321DA">
              <w:t>​</w:t>
            </w:r>
            <w:r w:rsidRPr="006321DA">
              <w:br/>
              <w:t xml:space="preserve">Enroll in a health plan by January 30: </w:t>
            </w:r>
            <w:hyperlink r:id="rId12" w:tgtFrame="_blank" w:history="1">
              <w:r w:rsidRPr="006321DA">
                <w:rPr>
                  <w:rStyle w:val="Hyperlink"/>
                </w:rPr>
                <w:t>Marketplace.Virginia.gov</w:t>
              </w:r>
            </w:hyperlink>
          </w:p>
          <w:p w14:paraId="23B97C08" w14:textId="77777777" w:rsidR="00901826" w:rsidRDefault="00901826" w:rsidP="00FB54BA"/>
        </w:tc>
        <w:tc>
          <w:tcPr>
            <w:tcW w:w="5744" w:type="dxa"/>
          </w:tcPr>
          <w:p w14:paraId="168DDDB2" w14:textId="5617A2F2" w:rsidR="00901826" w:rsidRDefault="00901826" w:rsidP="0090182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Download asset file from the </w:t>
            </w:r>
            <w:r w:rsidR="006321DA">
              <w:rPr>
                <w:b/>
                <w:bCs/>
              </w:rPr>
              <w:t>O</w:t>
            </w:r>
            <w:r w:rsidR="0043275F">
              <w:rPr>
                <w:b/>
                <w:bCs/>
              </w:rPr>
              <w:t>pe</w:t>
            </w:r>
            <w:r w:rsidR="004C1302">
              <w:rPr>
                <w:b/>
                <w:bCs/>
              </w:rPr>
              <w:t xml:space="preserve">n </w:t>
            </w:r>
            <w:r>
              <w:rPr>
                <w:b/>
                <w:bCs/>
              </w:rPr>
              <w:t>Enrollment Partner Content folder to include in your post.</w:t>
            </w:r>
          </w:p>
          <w:p w14:paraId="5E83F9FE" w14:textId="77777777" w:rsidR="00981F53" w:rsidRDefault="00981F53" w:rsidP="00901826">
            <w:pPr>
              <w:rPr>
                <w:b/>
                <w:bCs/>
              </w:rPr>
            </w:pPr>
          </w:p>
          <w:p w14:paraId="58613756" w14:textId="16AD1287" w:rsidR="00901826" w:rsidRDefault="3B83DDD7" w:rsidP="3B83DDD7">
            <w:pPr>
              <w:jc w:val="center"/>
            </w:pPr>
            <w:r w:rsidRPr="3B83DDD7">
              <w:rPr>
                <w:b/>
                <w:bCs/>
              </w:rPr>
              <w:t> </w:t>
            </w:r>
            <w:r w:rsidR="006321DA">
              <w:rPr>
                <w:noProof/>
              </w:rPr>
              <w:drawing>
                <wp:inline distT="0" distB="0" distL="0" distR="0" wp14:anchorId="5D09CC67" wp14:editId="091C326C">
                  <wp:extent cx="2146852" cy="1983059"/>
                  <wp:effectExtent l="0" t="0" r="6350" b="0"/>
                  <wp:docPr id="29950495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50495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147" cy="1987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756B5A" w14:textId="087F5FEF" w:rsidR="00901826" w:rsidRDefault="00901826" w:rsidP="00FB54BA">
            <w:pPr>
              <w:jc w:val="center"/>
              <w:rPr>
                <w:b/>
                <w:bCs/>
              </w:rPr>
            </w:pPr>
          </w:p>
          <w:p w14:paraId="2DBF484F" w14:textId="06229300" w:rsidR="00901826" w:rsidRDefault="303B79C0" w:rsidP="00FB54BA">
            <w:pPr>
              <w:jc w:val="center"/>
              <w:rPr>
                <w:b/>
                <w:bCs/>
              </w:rPr>
            </w:pPr>
            <w:r w:rsidRPr="303B79C0">
              <w:rPr>
                <w:b/>
                <w:bCs/>
              </w:rPr>
              <w:t xml:space="preserve">Video File </w:t>
            </w:r>
            <w:r w:rsidR="005E2F85">
              <w:rPr>
                <w:b/>
                <w:bCs/>
              </w:rPr>
              <w:t>Link</w:t>
            </w:r>
            <w:r w:rsidRPr="303B79C0">
              <w:rPr>
                <w:b/>
                <w:bCs/>
              </w:rPr>
              <w:t xml:space="preserve">: </w:t>
            </w:r>
            <w:hyperlink r:id="rId14" w:history="1">
              <w:r w:rsidRPr="00F96E1D">
                <w:rPr>
                  <w:rStyle w:val="Hyperlink"/>
                  <w:b/>
                  <w:bCs/>
                </w:rPr>
                <w:t>OEP Partner Social Post 3.mp4</w:t>
              </w:r>
            </w:hyperlink>
          </w:p>
          <w:p w14:paraId="1DD801E5" w14:textId="26722B19" w:rsidR="00901826" w:rsidRDefault="00901826" w:rsidP="00FB54BA">
            <w:pPr>
              <w:jc w:val="center"/>
              <w:rPr>
                <w:b/>
                <w:bCs/>
              </w:rPr>
            </w:pPr>
          </w:p>
        </w:tc>
      </w:tr>
      <w:tr w:rsidR="006D22F5" w14:paraId="53FBB039" w14:textId="77777777" w:rsidTr="45F12D7E">
        <w:tc>
          <w:tcPr>
            <w:tcW w:w="961" w:type="dxa"/>
          </w:tcPr>
          <w:p w14:paraId="47CEE506" w14:textId="77777777" w:rsidR="00901826" w:rsidRPr="007E5B58" w:rsidRDefault="00901826" w:rsidP="00901826">
            <w:pPr>
              <w:rPr>
                <w:b/>
                <w:bCs/>
              </w:rPr>
            </w:pPr>
            <w:r w:rsidRPr="00FB54BA">
              <w:rPr>
                <w:b/>
                <w:bCs/>
              </w:rPr>
              <w:t xml:space="preserve">Partner Post </w:t>
            </w:r>
            <w:r>
              <w:rPr>
                <w:b/>
                <w:bCs/>
              </w:rPr>
              <w:t>4</w:t>
            </w:r>
          </w:p>
          <w:p w14:paraId="304F4D50" w14:textId="77777777" w:rsidR="00901826" w:rsidRDefault="00901826" w:rsidP="007E5B58"/>
        </w:tc>
        <w:tc>
          <w:tcPr>
            <w:tcW w:w="3979" w:type="dxa"/>
          </w:tcPr>
          <w:p w14:paraId="6E0AF114" w14:textId="77777777" w:rsidR="00855499" w:rsidRDefault="00855499" w:rsidP="00855499">
            <w:r w:rsidRPr="00855499">
              <w:t>Virginians, take care of your health this holiday season. ​</w:t>
            </w:r>
          </w:p>
          <w:p w14:paraId="1621059B" w14:textId="77777777" w:rsidR="00855499" w:rsidRPr="00855499" w:rsidRDefault="00855499" w:rsidP="00855499"/>
          <w:p w14:paraId="34CF90D1" w14:textId="77777777" w:rsidR="00855499" w:rsidRPr="00855499" w:rsidRDefault="00855499" w:rsidP="00855499">
            <w:r w:rsidRPr="00855499">
              <w:t xml:space="preserve">Enroll in a high-quality health plan on @VAInsuranceMarketplace by January 30: </w:t>
            </w:r>
            <w:hyperlink r:id="rId15" w:tgtFrame="_blank" w:history="1">
              <w:r w:rsidRPr="00855499">
                <w:rPr>
                  <w:rStyle w:val="Hyperlink"/>
                </w:rPr>
                <w:t>Marketplace.Virginia.gov</w:t>
              </w:r>
            </w:hyperlink>
          </w:p>
          <w:p w14:paraId="6974DB17" w14:textId="77777777" w:rsidR="00901826" w:rsidRDefault="00901826" w:rsidP="00FB54BA"/>
        </w:tc>
        <w:tc>
          <w:tcPr>
            <w:tcW w:w="5744" w:type="dxa"/>
          </w:tcPr>
          <w:p w14:paraId="17A912F9" w14:textId="22721C38" w:rsidR="00901826" w:rsidRDefault="00901826" w:rsidP="00901826">
            <w:pPr>
              <w:rPr>
                <w:b/>
                <w:bCs/>
              </w:rPr>
            </w:pPr>
            <w:r>
              <w:rPr>
                <w:b/>
                <w:bCs/>
              </w:rPr>
              <w:t>Download asset file from the</w:t>
            </w:r>
            <w:r w:rsidR="00855499">
              <w:rPr>
                <w:b/>
                <w:bCs/>
              </w:rPr>
              <w:t xml:space="preserve"> Open</w:t>
            </w:r>
            <w:r>
              <w:rPr>
                <w:b/>
                <w:bCs/>
              </w:rPr>
              <w:t xml:space="preserve"> Enrollment Partner Content folder to include in your post.</w:t>
            </w:r>
          </w:p>
          <w:p w14:paraId="2A1A1DC2" w14:textId="77777777" w:rsidR="00901826" w:rsidRDefault="00901826" w:rsidP="00AE647D">
            <w:pPr>
              <w:jc w:val="center"/>
              <w:rPr>
                <w:b/>
                <w:bCs/>
              </w:rPr>
            </w:pPr>
          </w:p>
          <w:p w14:paraId="05402101" w14:textId="415A5AC4" w:rsidR="00855499" w:rsidRDefault="3B83DDD7" w:rsidP="3B83DDD7">
            <w:pPr>
              <w:jc w:val="center"/>
            </w:pPr>
            <w:r w:rsidRPr="3B83DDD7">
              <w:rPr>
                <w:b/>
                <w:bCs/>
              </w:rPr>
              <w:t> </w:t>
            </w:r>
            <w:r w:rsidR="00855499">
              <w:rPr>
                <w:noProof/>
              </w:rPr>
              <w:drawing>
                <wp:inline distT="0" distB="0" distL="0" distR="0" wp14:anchorId="519CA39E" wp14:editId="7DB115C1">
                  <wp:extent cx="2194560" cy="2057026"/>
                  <wp:effectExtent l="0" t="0" r="0" b="635"/>
                  <wp:docPr id="1468362427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362427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560" cy="206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C3E683" w14:textId="4600361F" w:rsidR="00901826" w:rsidRDefault="303B79C0" w:rsidP="00FB54BA">
            <w:pPr>
              <w:jc w:val="center"/>
              <w:rPr>
                <w:b/>
                <w:bCs/>
              </w:rPr>
            </w:pPr>
            <w:r w:rsidRPr="303B79C0">
              <w:rPr>
                <w:b/>
                <w:bCs/>
              </w:rPr>
              <w:t xml:space="preserve">Video File </w:t>
            </w:r>
            <w:r w:rsidR="005E2F85">
              <w:rPr>
                <w:b/>
                <w:bCs/>
              </w:rPr>
              <w:t>Link</w:t>
            </w:r>
            <w:r w:rsidRPr="303B79C0">
              <w:rPr>
                <w:b/>
                <w:bCs/>
              </w:rPr>
              <w:t xml:space="preserve">: </w:t>
            </w:r>
            <w:hyperlink r:id="rId17">
              <w:r w:rsidRPr="303B79C0">
                <w:rPr>
                  <w:rStyle w:val="Hyperlink"/>
                  <w:b/>
                  <w:bCs/>
                </w:rPr>
                <w:t>OEP Partner Social Post 4.mp4</w:t>
              </w:r>
            </w:hyperlink>
          </w:p>
          <w:p w14:paraId="467975B1" w14:textId="77777777" w:rsidR="00901826" w:rsidRDefault="00901826" w:rsidP="00FB54BA">
            <w:pPr>
              <w:jc w:val="center"/>
              <w:rPr>
                <w:b/>
                <w:bCs/>
              </w:rPr>
            </w:pPr>
          </w:p>
          <w:p w14:paraId="1D078C1F" w14:textId="77777777" w:rsidR="00981F53" w:rsidRDefault="00981F53" w:rsidP="00FB54BA">
            <w:pPr>
              <w:jc w:val="center"/>
              <w:rPr>
                <w:b/>
                <w:bCs/>
              </w:rPr>
            </w:pPr>
          </w:p>
          <w:p w14:paraId="588C3D44" w14:textId="77777777" w:rsidR="00981F53" w:rsidRDefault="00981F53" w:rsidP="00FB54BA">
            <w:pPr>
              <w:jc w:val="center"/>
              <w:rPr>
                <w:b/>
                <w:bCs/>
              </w:rPr>
            </w:pPr>
          </w:p>
          <w:p w14:paraId="71603ECF" w14:textId="77777777" w:rsidR="00981F53" w:rsidRDefault="00981F53" w:rsidP="00FB54BA">
            <w:pPr>
              <w:jc w:val="center"/>
              <w:rPr>
                <w:b/>
                <w:bCs/>
              </w:rPr>
            </w:pPr>
          </w:p>
          <w:p w14:paraId="4305E3A9" w14:textId="50C270FE" w:rsidR="00981F53" w:rsidRDefault="00981F53" w:rsidP="00FB54BA">
            <w:pPr>
              <w:jc w:val="center"/>
              <w:rPr>
                <w:b/>
                <w:bCs/>
              </w:rPr>
            </w:pPr>
          </w:p>
        </w:tc>
      </w:tr>
      <w:tr w:rsidR="006D22F5" w14:paraId="74E74B78" w14:textId="77777777" w:rsidTr="45F12D7E">
        <w:tc>
          <w:tcPr>
            <w:tcW w:w="961" w:type="dxa"/>
          </w:tcPr>
          <w:p w14:paraId="460B1B9B" w14:textId="77777777" w:rsidR="00901826" w:rsidRPr="007E5B58" w:rsidRDefault="00901826" w:rsidP="00901826">
            <w:pPr>
              <w:rPr>
                <w:b/>
                <w:bCs/>
              </w:rPr>
            </w:pPr>
            <w:r w:rsidRPr="00FB54BA">
              <w:rPr>
                <w:b/>
                <w:bCs/>
              </w:rPr>
              <w:lastRenderedPageBreak/>
              <w:t xml:space="preserve">Partner Post </w:t>
            </w:r>
            <w:r>
              <w:rPr>
                <w:b/>
                <w:bCs/>
              </w:rPr>
              <w:t>5</w:t>
            </w:r>
          </w:p>
          <w:p w14:paraId="0F214D96" w14:textId="77777777" w:rsidR="00901826" w:rsidRDefault="00901826" w:rsidP="007E5B58"/>
        </w:tc>
        <w:tc>
          <w:tcPr>
            <w:tcW w:w="3979" w:type="dxa"/>
          </w:tcPr>
          <w:p w14:paraId="4F8C714A" w14:textId="704E88DE" w:rsidR="00901826" w:rsidRDefault="00E95D5F" w:rsidP="00FB54BA">
            <w:r w:rsidRPr="00E95D5F">
              <w:t>Finish strong this year by enrolling in a health plan that goes the extra mile!​</w:t>
            </w:r>
            <w:r w:rsidRPr="00E95D5F">
              <w:br/>
              <w:t>​</w:t>
            </w:r>
            <w:r w:rsidRPr="00E95D5F">
              <w:br/>
              <w:t xml:space="preserve">@VAInsuranceMarketplace is here to help you find the best health plan to fit your needs: </w:t>
            </w:r>
            <w:hyperlink r:id="rId18" w:tgtFrame="_blank" w:history="1">
              <w:r w:rsidRPr="00E95D5F">
                <w:rPr>
                  <w:rStyle w:val="Hyperlink"/>
                </w:rPr>
                <w:t>Marketplace.virginia.gov/marketplace-help-</w:t>
              </w:r>
            </w:hyperlink>
            <w:hyperlink r:id="rId19" w:tgtFrame="_blank" w:history="1">
              <w:r w:rsidRPr="00E95D5F">
                <w:rPr>
                  <w:rStyle w:val="Hyperlink"/>
                </w:rPr>
                <w:t>center</w:t>
              </w:r>
            </w:hyperlink>
          </w:p>
        </w:tc>
        <w:tc>
          <w:tcPr>
            <w:tcW w:w="5744" w:type="dxa"/>
          </w:tcPr>
          <w:p w14:paraId="1DCA8B0E" w14:textId="7191BF1C" w:rsidR="00E95D5F" w:rsidRDefault="00901826" w:rsidP="00AD020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Download asset file from the </w:t>
            </w:r>
            <w:r w:rsidR="00E95D5F">
              <w:rPr>
                <w:b/>
                <w:bCs/>
              </w:rPr>
              <w:t>Open</w:t>
            </w:r>
            <w:r>
              <w:rPr>
                <w:b/>
                <w:bCs/>
              </w:rPr>
              <w:t xml:space="preserve"> Enrollment Partner Content folder to include in your post.</w:t>
            </w:r>
          </w:p>
          <w:p w14:paraId="578D9BD2" w14:textId="77777777" w:rsidR="00981F53" w:rsidRDefault="00981F53" w:rsidP="00AD020F">
            <w:pPr>
              <w:rPr>
                <w:b/>
                <w:bCs/>
              </w:rPr>
            </w:pPr>
          </w:p>
          <w:p w14:paraId="5D31B711" w14:textId="0619D4C5" w:rsidR="00E95D5F" w:rsidRDefault="00E95D5F" w:rsidP="45F12D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AD6782" wp14:editId="5DAA934A">
                  <wp:extent cx="2531022" cy="2524125"/>
                  <wp:effectExtent l="0" t="0" r="0" b="0"/>
                  <wp:docPr id="110103509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03509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022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81C34D" w14:textId="77777777" w:rsidR="00981F53" w:rsidRDefault="00981F53" w:rsidP="00811AB4">
            <w:pPr>
              <w:jc w:val="center"/>
              <w:rPr>
                <w:b/>
                <w:bCs/>
              </w:rPr>
            </w:pPr>
          </w:p>
          <w:p w14:paraId="400A5821" w14:textId="105C676B" w:rsidR="00901826" w:rsidRDefault="45F12D7E" w:rsidP="00FB54BA">
            <w:pPr>
              <w:jc w:val="center"/>
              <w:rPr>
                <w:b/>
                <w:bCs/>
              </w:rPr>
            </w:pPr>
            <w:r w:rsidRPr="45F12D7E">
              <w:rPr>
                <w:b/>
                <w:bCs/>
              </w:rPr>
              <w:t xml:space="preserve">Image File </w:t>
            </w:r>
            <w:r w:rsidR="005E2F85">
              <w:rPr>
                <w:b/>
                <w:bCs/>
              </w:rPr>
              <w:t>Link</w:t>
            </w:r>
            <w:r w:rsidRPr="45F12D7E">
              <w:rPr>
                <w:b/>
                <w:bCs/>
              </w:rPr>
              <w:t xml:space="preserve">: </w:t>
            </w:r>
            <w:hyperlink r:id="rId21">
              <w:r w:rsidRPr="45F12D7E">
                <w:rPr>
                  <w:rStyle w:val="Hyperlink"/>
                  <w:b/>
                  <w:bCs/>
                </w:rPr>
                <w:t>OEP Partner Social Post 5.jpg</w:t>
              </w:r>
            </w:hyperlink>
          </w:p>
          <w:p w14:paraId="59E30297" w14:textId="2DF806EB" w:rsidR="00901826" w:rsidRDefault="00901826" w:rsidP="007E5B58">
            <w:pPr>
              <w:rPr>
                <w:b/>
                <w:bCs/>
              </w:rPr>
            </w:pPr>
          </w:p>
        </w:tc>
      </w:tr>
    </w:tbl>
    <w:p w14:paraId="3F72F0C5" w14:textId="77777777" w:rsidR="00FB54BA" w:rsidRPr="00FB54BA" w:rsidRDefault="00FB54BA" w:rsidP="00901826">
      <w:pPr>
        <w:rPr>
          <w:b/>
          <w:bCs/>
        </w:rPr>
      </w:pPr>
    </w:p>
    <w:sectPr w:rsidR="00FB54BA" w:rsidRPr="00FB54BA" w:rsidSect="00080CB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316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544D5" w14:textId="77777777" w:rsidR="0021688E" w:rsidRDefault="0021688E" w:rsidP="004B6059">
      <w:r>
        <w:separator/>
      </w:r>
    </w:p>
  </w:endnote>
  <w:endnote w:type="continuationSeparator" w:id="0">
    <w:p w14:paraId="617A04AD" w14:textId="77777777" w:rsidR="0021688E" w:rsidRDefault="0021688E" w:rsidP="004B6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8531B" w14:textId="415AB8B4" w:rsidR="00B654A5" w:rsidRDefault="00B654A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506CB8CA" wp14:editId="2533CEFF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2540" b="16510"/>
              <wp:wrapSquare wrapText="bothSides"/>
              <wp:docPr id="2" name="Text Box 2" descr="Confident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A8609B" w14:textId="3E8EDC65" w:rsidR="00B654A5" w:rsidRPr="00B654A5" w:rsidRDefault="00B654A5">
                          <w:pPr>
                            <w:rPr>
                              <w:rFonts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B654A5">
                            <w:rPr>
                              <w:rFonts w:cs="Calibri"/>
                              <w:color w:val="000000"/>
                              <w:sz w:val="20"/>
                              <w:szCs w:val="2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w16sdtfl="http://schemas.microsoft.com/office/word/2024/wordml/sdtformatlock" xmlns:w16du="http://schemas.microsoft.com/office/word/2023/wordml/word16du">
          <w:pict w14:anchorId="4C35FFA9">
            <v:shapetype id="_x0000_t202" coordsize="21600,21600" o:spt="202" path="m,l,21600r21600,l21600,xe" w14:anchorId="506CB8CA">
              <v:stroke joinstyle="miter"/>
              <v:path gradientshapeok="t" o:connecttype="rect"/>
            </v:shapetype>
            <v:shape id="Text Box 2" style="position:absolute;margin-left:0;margin-top:.05pt;width:34.95pt;height:34.95pt;z-index:25166540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alt="Confidential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>
              <v:textbox style="mso-fit-shape-to-text:t" inset="0,0,0,0">
                <w:txbxContent>
                  <w:p w:rsidRPr="00B654A5" w:rsidR="00B654A5" w:rsidRDefault="00B654A5" w14:paraId="3518BB34" w14:textId="3E8EDC65">
                    <w:pPr>
                      <w:rPr>
                        <w:rFonts w:cs="Calibri"/>
                        <w:color w:val="000000"/>
                        <w:sz w:val="20"/>
                        <w:szCs w:val="20"/>
                      </w:rPr>
                    </w:pPr>
                    <w:r w:rsidRPr="00B654A5">
                      <w:rPr>
                        <w:rFonts w:cs="Calibri"/>
                        <w:color w:val="000000"/>
                        <w:sz w:val="20"/>
                        <w:szCs w:val="20"/>
                      </w:rPr>
                      <w:t>Confidential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01969" w14:textId="341FD269" w:rsidR="00B654A5" w:rsidRDefault="00B654A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43D7E887" wp14:editId="3047FFE6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2540" b="16510"/>
              <wp:wrapSquare wrapText="bothSides"/>
              <wp:docPr id="3" name="Text Box 3" descr="Confident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1132A3" w14:textId="6211B246" w:rsidR="00B654A5" w:rsidRPr="00B654A5" w:rsidRDefault="00B654A5">
                          <w:pPr>
                            <w:rPr>
                              <w:rFonts w:cs="Calibri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D7E88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onfidential" style="position:absolute;margin-left:0;margin-top:.05pt;width:34.95pt;height:34.95pt;z-index:25166643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3FAw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" filled="f" stroked="f">
              <v:textbox style="mso-fit-shape-to-text:t" inset="0,0,0,0">
                <w:txbxContent>
                  <w:p w14:paraId="351132A3" w14:textId="6211B246" w:rsidR="00B654A5" w:rsidRPr="00B654A5" w:rsidRDefault="00B654A5">
                    <w:pPr>
                      <w:rPr>
                        <w:rFonts w:cs="Calibri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E20D0" w14:textId="2D4082AE" w:rsidR="00B654A5" w:rsidRDefault="00B654A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1EE21153" wp14:editId="4503D263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2540" b="16510"/>
              <wp:wrapSquare wrapText="bothSides"/>
              <wp:docPr id="1" name="Text Box 1" descr="Confident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5E4C0E" w14:textId="7298724D" w:rsidR="00B654A5" w:rsidRPr="00B654A5" w:rsidRDefault="00B654A5">
                          <w:pPr>
                            <w:rPr>
                              <w:rFonts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B654A5">
                            <w:rPr>
                              <w:rFonts w:cs="Calibri"/>
                              <w:color w:val="000000"/>
                              <w:sz w:val="20"/>
                              <w:szCs w:val="2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w16sdtfl="http://schemas.microsoft.com/office/word/2024/wordml/sdtformatlock" xmlns:w16du="http://schemas.microsoft.com/office/word/2023/wordml/word16du">
          <w:pict w14:anchorId="66059EDE">
            <v:shapetype id="_x0000_t202" coordsize="21600,21600" o:spt="202" path="m,l,21600r21600,l21600,xe" w14:anchorId="1EE21153">
              <v:stroke joinstyle="miter"/>
              <v:path gradientshapeok="t" o:connecttype="rect"/>
            </v:shapetype>
            <v:shape id="Text Box 1" style="position:absolute;margin-left:0;margin-top:.05pt;width:34.95pt;height:34.95pt;z-index:25166438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alt="Confidential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B6WA1cFAgAAFwQAAA4AAAAAAAAAAAAA&#10;AAAALgIAAGRycy9lMm9Eb2MueG1sUEsBAi0AFAAGAAgAAAAhAISw0yjWAAAAAwEAAA8AAAAAAAAA&#10;AAAAAAAAXwQAAGRycy9kb3ducmV2LnhtbFBLBQYAAAAABAAEAPMAAABiBQAAAAA=&#10;">
              <v:textbox style="mso-fit-shape-to-text:t" inset="0,0,0,0">
                <w:txbxContent>
                  <w:p w:rsidRPr="00B654A5" w:rsidR="00B654A5" w:rsidRDefault="00B654A5" w14:paraId="3CCF283E" w14:textId="7298724D">
                    <w:pPr>
                      <w:rPr>
                        <w:rFonts w:cs="Calibri"/>
                        <w:color w:val="000000"/>
                        <w:sz w:val="20"/>
                        <w:szCs w:val="20"/>
                      </w:rPr>
                    </w:pPr>
                    <w:r w:rsidRPr="00B654A5">
                      <w:rPr>
                        <w:rFonts w:cs="Calibri"/>
                        <w:color w:val="000000"/>
                        <w:sz w:val="20"/>
                        <w:szCs w:val="20"/>
                      </w:rPr>
                      <w:t>Confidential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C629D" w14:textId="77777777" w:rsidR="0021688E" w:rsidRDefault="0021688E" w:rsidP="004B6059">
      <w:r>
        <w:separator/>
      </w:r>
    </w:p>
  </w:footnote>
  <w:footnote w:type="continuationSeparator" w:id="0">
    <w:p w14:paraId="29D38905" w14:textId="77777777" w:rsidR="0021688E" w:rsidRDefault="0021688E" w:rsidP="004B60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6A7F9" w14:textId="77777777" w:rsidR="00B654A5" w:rsidRDefault="00B654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92508" w14:textId="72E35C20" w:rsidR="004B6059" w:rsidRDefault="00EC5F5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0C0535B" wp14:editId="1D4AC34C">
          <wp:simplePos x="0" y="0"/>
          <wp:positionH relativeFrom="margin">
            <wp:posOffset>-914400</wp:posOffset>
          </wp:positionH>
          <wp:positionV relativeFrom="margin">
            <wp:posOffset>-2011680</wp:posOffset>
          </wp:positionV>
          <wp:extent cx="7769859" cy="10055111"/>
          <wp:effectExtent l="0" t="0" r="3175" b="3810"/>
          <wp:wrapNone/>
          <wp:docPr id="4" name="Picture 44884446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48844467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9859" cy="100551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3FB15" w14:textId="77777777" w:rsidR="00B654A5" w:rsidRDefault="00B654A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4BA"/>
    <w:rsid w:val="00080CB1"/>
    <w:rsid w:val="001256EB"/>
    <w:rsid w:val="001520E1"/>
    <w:rsid w:val="001740FB"/>
    <w:rsid w:val="001931BB"/>
    <w:rsid w:val="001A4BB1"/>
    <w:rsid w:val="0021688E"/>
    <w:rsid w:val="00383CF6"/>
    <w:rsid w:val="003B443B"/>
    <w:rsid w:val="003C4A74"/>
    <w:rsid w:val="00406F13"/>
    <w:rsid w:val="0043275F"/>
    <w:rsid w:val="004544CE"/>
    <w:rsid w:val="00475FB4"/>
    <w:rsid w:val="004B6059"/>
    <w:rsid w:val="004C09E0"/>
    <w:rsid w:val="004C1302"/>
    <w:rsid w:val="004C69FF"/>
    <w:rsid w:val="00507977"/>
    <w:rsid w:val="0059166E"/>
    <w:rsid w:val="005941AE"/>
    <w:rsid w:val="005E2F85"/>
    <w:rsid w:val="005F3C61"/>
    <w:rsid w:val="00621FEA"/>
    <w:rsid w:val="006321DA"/>
    <w:rsid w:val="00634C9E"/>
    <w:rsid w:val="006736E1"/>
    <w:rsid w:val="006800C5"/>
    <w:rsid w:val="006B00A7"/>
    <w:rsid w:val="006D22F5"/>
    <w:rsid w:val="006D491F"/>
    <w:rsid w:val="006D5C90"/>
    <w:rsid w:val="0071387A"/>
    <w:rsid w:val="007E5B58"/>
    <w:rsid w:val="00811AB4"/>
    <w:rsid w:val="008141E7"/>
    <w:rsid w:val="00855499"/>
    <w:rsid w:val="00901826"/>
    <w:rsid w:val="0091604A"/>
    <w:rsid w:val="00981F53"/>
    <w:rsid w:val="00A00266"/>
    <w:rsid w:val="00A3059B"/>
    <w:rsid w:val="00A311F6"/>
    <w:rsid w:val="00A77C99"/>
    <w:rsid w:val="00AB7772"/>
    <w:rsid w:val="00AC67F0"/>
    <w:rsid w:val="00AD020F"/>
    <w:rsid w:val="00AD1A0A"/>
    <w:rsid w:val="00AE647D"/>
    <w:rsid w:val="00AE7304"/>
    <w:rsid w:val="00B567D1"/>
    <w:rsid w:val="00B629F1"/>
    <w:rsid w:val="00B654A5"/>
    <w:rsid w:val="00B7287F"/>
    <w:rsid w:val="00B96D42"/>
    <w:rsid w:val="00BE4C2C"/>
    <w:rsid w:val="00C527B9"/>
    <w:rsid w:val="00CA3978"/>
    <w:rsid w:val="00CE0B52"/>
    <w:rsid w:val="00CF629D"/>
    <w:rsid w:val="00CF6E16"/>
    <w:rsid w:val="00D21616"/>
    <w:rsid w:val="00D668CB"/>
    <w:rsid w:val="00DF7B4A"/>
    <w:rsid w:val="00E95D5F"/>
    <w:rsid w:val="00EB1E56"/>
    <w:rsid w:val="00EB65A5"/>
    <w:rsid w:val="00EC5F55"/>
    <w:rsid w:val="00EF2A12"/>
    <w:rsid w:val="00F0355B"/>
    <w:rsid w:val="00F5200C"/>
    <w:rsid w:val="00F6455A"/>
    <w:rsid w:val="00F96E1D"/>
    <w:rsid w:val="00FB54BA"/>
    <w:rsid w:val="0543D751"/>
    <w:rsid w:val="1D70C48D"/>
    <w:rsid w:val="303B79C0"/>
    <w:rsid w:val="3A6E4B73"/>
    <w:rsid w:val="3B83DDD7"/>
    <w:rsid w:val="45F12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F5C01A"/>
  <w15:chartTrackingRefBased/>
  <w15:docId w15:val="{23FB5550-5903-442F-B469-FEC9695BC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60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6059"/>
  </w:style>
  <w:style w:type="paragraph" w:styleId="Footer">
    <w:name w:val="footer"/>
    <w:basedOn w:val="Normal"/>
    <w:link w:val="FooterChar"/>
    <w:uiPriority w:val="99"/>
    <w:unhideWhenUsed/>
    <w:rsid w:val="004B60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6059"/>
  </w:style>
  <w:style w:type="table" w:styleId="TableGrid">
    <w:name w:val="Table Grid"/>
    <w:basedOn w:val="TableNormal"/>
    <w:uiPriority w:val="39"/>
    <w:rsid w:val="00FB54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544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44C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E73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E73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E7304"/>
    <w:rPr>
      <w:kern w:val="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73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7304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7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rketplace.virginia.gov/sites/default/files/2025-12/OEP%20Partner%20Social%20Post%201.jpg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marketplace.virginia.gov/marketplace-help-center" TargetMode="External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hyperlink" Target="https://www.marketplace.virginia.gov/sites/default/files/2025-12/OEP%20Partner%20Social%20Post%205.jpg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marketplace.virginia.gov/" TargetMode="External"/><Relationship Id="rId17" Type="http://schemas.openxmlformats.org/officeDocument/2006/relationships/hyperlink" Target="https://www.marketplace.virginia.gov/sites/default/files/2025-12/OEP%20Partner%20Social%20Post%204.mp4" TargetMode="External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marketplace.virginia.gov/" TargetMode="External"/><Relationship Id="rId11" Type="http://schemas.openxmlformats.org/officeDocument/2006/relationships/hyperlink" Target="https://www.marketplace.virginia.gov/sites/default/files/2025-12/OEP%20Partner%20Social%20Post%202%20%281%29.mp4" TargetMode="External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s://www.marketplace.virginia.gov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ww.marketplace.virginia.gov/marketplace-help-center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marketplace.virginia.gov/" TargetMode="External"/><Relationship Id="rId14" Type="http://schemas.openxmlformats.org/officeDocument/2006/relationships/hyperlink" Target="https://www.marketplace.virginia.gov/sites/default/files/2025-12/OEP%20Partner%20Social%20Post%203.mp4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huff\Downloads\VIM-009%20Letterhead%20SCC%20Branded_Alt%20(br)%201.5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VIM-009 Letterhead SCC Branded_Alt (br) 1.5 (1)</Template>
  <TotalTime>14</TotalTime>
  <Pages>3</Pages>
  <Words>437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Genna Huff</dc:creator>
  <cp:keywords/>
  <dc:description/>
  <cp:lastModifiedBy>Sam Litchford</cp:lastModifiedBy>
  <cp:revision>5</cp:revision>
  <dcterms:created xsi:type="dcterms:W3CDTF">2025-11-06T19:56:00Z</dcterms:created>
  <dcterms:modified xsi:type="dcterms:W3CDTF">2025-12-10T21:33:00Z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Confidential</vt:lpwstr>
  </property>
  <property fmtid="{D5CDD505-2E9C-101B-9397-08002B2CF9AE}" pid="5" name="MSIP_Label_8e953dd5-1b53-4742-b186-f2a38279ffcd_Enabled">
    <vt:lpwstr>true</vt:lpwstr>
  </property>
  <property fmtid="{D5CDD505-2E9C-101B-9397-08002B2CF9AE}" pid="6" name="MSIP_Label_8e953dd5-1b53-4742-b186-f2a38279ffcd_SetDate">
    <vt:lpwstr>2023-11-21T13:29:00Z</vt:lpwstr>
  </property>
  <property fmtid="{D5CDD505-2E9C-101B-9397-08002B2CF9AE}" pid="7" name="MSIP_Label_8e953dd5-1b53-4742-b186-f2a38279ffcd_Method">
    <vt:lpwstr>Privileged</vt:lpwstr>
  </property>
  <property fmtid="{D5CDD505-2E9C-101B-9397-08002B2CF9AE}" pid="8" name="MSIP_Label_8e953dd5-1b53-4742-b186-f2a38279ffcd_Name">
    <vt:lpwstr>8e953dd5-1b53-4742-b186-f2a38279ffcd</vt:lpwstr>
  </property>
  <property fmtid="{D5CDD505-2E9C-101B-9397-08002B2CF9AE}" pid="9" name="MSIP_Label_8e953dd5-1b53-4742-b186-f2a38279ffcd_SiteId">
    <vt:lpwstr>1791a7f1-2629-474f-8283-d4da7899c3be</vt:lpwstr>
  </property>
  <property fmtid="{D5CDD505-2E9C-101B-9397-08002B2CF9AE}" pid="10" name="MSIP_Label_8e953dd5-1b53-4742-b186-f2a38279ffcd_ActionId">
    <vt:lpwstr>fe161266-64c6-4830-b5d7-165f04f97684</vt:lpwstr>
  </property>
  <property fmtid="{D5CDD505-2E9C-101B-9397-08002B2CF9AE}" pid="11" name="MSIP_Label_8e953dd5-1b53-4742-b186-f2a38279ffcd_ContentBits">
    <vt:lpwstr>2</vt:lpwstr>
  </property>
</Properties>
</file>