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5D001" w14:textId="1B37A5C4" w:rsidR="00FB54BA" w:rsidRPr="008B3377" w:rsidRDefault="00AC67F0">
      <w:pPr>
        <w:rPr>
          <w:b/>
          <w:bCs/>
        </w:rPr>
      </w:pPr>
      <w:r w:rsidRPr="008B3377">
        <w:rPr>
          <w:b/>
          <w:bCs/>
        </w:rPr>
        <w:t>Open</w:t>
      </w:r>
      <w:r w:rsidR="0043275F" w:rsidRPr="008B3377">
        <w:rPr>
          <w:b/>
          <w:bCs/>
        </w:rPr>
        <w:t xml:space="preserve"> </w:t>
      </w:r>
      <w:r w:rsidR="00AE647D" w:rsidRPr="008B3377">
        <w:rPr>
          <w:b/>
          <w:bCs/>
        </w:rPr>
        <w:t>Enrollment</w:t>
      </w:r>
      <w:r w:rsidR="00FB54BA" w:rsidRPr="008B3377">
        <w:rPr>
          <w:b/>
          <w:bCs/>
        </w:rPr>
        <w:t xml:space="preserve"> Partner Social </w:t>
      </w:r>
      <w:r w:rsidR="00AE647D" w:rsidRPr="008B3377">
        <w:rPr>
          <w:b/>
          <w:bCs/>
        </w:rPr>
        <w:t xml:space="preserve">Media </w:t>
      </w:r>
      <w:r w:rsidR="00FB54BA" w:rsidRPr="008B3377">
        <w:rPr>
          <w:b/>
          <w:bCs/>
        </w:rPr>
        <w:t>Content</w:t>
      </w:r>
      <w:r w:rsidR="002D72E1">
        <w:rPr>
          <w:b/>
          <w:bCs/>
        </w:rPr>
        <w:t xml:space="preserve"> – Spanish </w:t>
      </w:r>
    </w:p>
    <w:p w14:paraId="3E92C64C" w14:textId="60AFD138" w:rsidR="00FB54BA" w:rsidRPr="008B3377" w:rsidRDefault="00FB54BA">
      <w:pPr>
        <w:rPr>
          <w:b/>
          <w:bCs/>
        </w:rPr>
      </w:pPr>
    </w:p>
    <w:tbl>
      <w:tblPr>
        <w:tblStyle w:val="TableGrid"/>
        <w:tblW w:w="10684" w:type="dxa"/>
        <w:tblLook w:val="04A0" w:firstRow="1" w:lastRow="0" w:firstColumn="1" w:lastColumn="0" w:noHBand="0" w:noVBand="1"/>
      </w:tblPr>
      <w:tblGrid>
        <w:gridCol w:w="961"/>
        <w:gridCol w:w="3979"/>
        <w:gridCol w:w="5744"/>
      </w:tblGrid>
      <w:tr w:rsidR="002D72E1" w:rsidRPr="008B3377" w14:paraId="67584E18" w14:textId="77777777" w:rsidTr="001520E1">
        <w:tc>
          <w:tcPr>
            <w:tcW w:w="961" w:type="dxa"/>
          </w:tcPr>
          <w:p w14:paraId="7530BE08" w14:textId="77777777" w:rsidR="00901826" w:rsidRPr="008B3377" w:rsidRDefault="00901826" w:rsidP="00FB54BA">
            <w:pPr>
              <w:jc w:val="center"/>
              <w:rPr>
                <w:b/>
                <w:bCs/>
              </w:rPr>
            </w:pPr>
          </w:p>
        </w:tc>
        <w:tc>
          <w:tcPr>
            <w:tcW w:w="3979" w:type="dxa"/>
          </w:tcPr>
          <w:p w14:paraId="60872711" w14:textId="3078066B" w:rsidR="00901826" w:rsidRPr="002917C5" w:rsidRDefault="00901826" w:rsidP="00901826">
            <w:pPr>
              <w:jc w:val="center"/>
              <w:rPr>
                <w:lang w:val="en-US"/>
              </w:rPr>
            </w:pPr>
            <w:r w:rsidRPr="002917C5">
              <w:rPr>
                <w:b/>
                <w:bCs/>
                <w:lang w:val="en-US"/>
              </w:rPr>
              <w:t>Post Content (copy and paste into your social media accounts)</w:t>
            </w:r>
          </w:p>
        </w:tc>
        <w:tc>
          <w:tcPr>
            <w:tcW w:w="5744" w:type="dxa"/>
          </w:tcPr>
          <w:p w14:paraId="3BF2A95E" w14:textId="73F030E0" w:rsidR="00901826" w:rsidRPr="008B3377" w:rsidRDefault="00901826" w:rsidP="00FB54BA">
            <w:pPr>
              <w:jc w:val="center"/>
              <w:rPr>
                <w:b/>
                <w:bCs/>
              </w:rPr>
            </w:pPr>
            <w:r w:rsidRPr="008B3377">
              <w:rPr>
                <w:b/>
                <w:bCs/>
              </w:rPr>
              <w:t>Asset</w:t>
            </w:r>
          </w:p>
        </w:tc>
      </w:tr>
      <w:tr w:rsidR="002D72E1" w:rsidRPr="009C5BD9" w14:paraId="040054F6" w14:textId="77777777" w:rsidTr="001520E1">
        <w:tc>
          <w:tcPr>
            <w:tcW w:w="961" w:type="dxa"/>
          </w:tcPr>
          <w:p w14:paraId="4B2046E3" w14:textId="3F899238" w:rsidR="00901826" w:rsidRPr="008B3377" w:rsidRDefault="00901826" w:rsidP="00FB54BA">
            <w:pPr>
              <w:rPr>
                <w:b/>
                <w:bCs/>
              </w:rPr>
            </w:pPr>
            <w:r w:rsidRPr="008B3377">
              <w:rPr>
                <w:b/>
                <w:bCs/>
              </w:rPr>
              <w:t>Partner Post 1</w:t>
            </w:r>
          </w:p>
        </w:tc>
        <w:tc>
          <w:tcPr>
            <w:tcW w:w="3979" w:type="dxa"/>
          </w:tcPr>
          <w:p w14:paraId="05F99D1A" w14:textId="4447438E" w:rsidR="00EA4CD4" w:rsidRPr="002917C5" w:rsidRDefault="00EA4CD4" w:rsidP="002D72E1">
            <w:pPr>
              <w:rPr>
                <w:lang w:val="en-US"/>
              </w:rPr>
            </w:pPr>
          </w:p>
          <w:p w14:paraId="068F822B" w14:textId="16586A23" w:rsidR="00EA4CD4" w:rsidRPr="002D72E1" w:rsidRDefault="00523601" w:rsidP="00EA4CD4">
            <w:pPr>
              <w:tabs>
                <w:tab w:val="left" w:pos="1269"/>
              </w:tabs>
              <w:rPr>
                <w:color w:val="000000" w:themeColor="text1"/>
              </w:rPr>
            </w:pPr>
            <w:r w:rsidRPr="002D72E1">
              <w:rPr>
                <w:color w:val="000000" w:themeColor="text1"/>
              </w:rPr>
              <w:t>¿Buscas un plan de salud que cubra tus necesidades médicas de rutina y te proteja de gastos médicos inesperados?</w:t>
            </w:r>
          </w:p>
          <w:p w14:paraId="787C222A" w14:textId="77777777" w:rsidR="00EA4CD4" w:rsidRPr="002D72E1" w:rsidRDefault="00EA4CD4" w:rsidP="00EA4CD4">
            <w:pPr>
              <w:tabs>
                <w:tab w:val="left" w:pos="1269"/>
              </w:tabs>
              <w:rPr>
                <w:color w:val="000000" w:themeColor="text1"/>
              </w:rPr>
            </w:pPr>
          </w:p>
          <w:p w14:paraId="6BD905EB" w14:textId="61EA32E8" w:rsidR="00EA4CD4" w:rsidRPr="008060B8" w:rsidRDefault="00EA4CD4" w:rsidP="00EA4CD4">
            <w:pPr>
              <w:tabs>
                <w:tab w:val="left" w:pos="1269"/>
              </w:tabs>
              <w:rPr>
                <w:color w:val="EE0000"/>
              </w:rPr>
            </w:pPr>
            <w:r w:rsidRPr="002D72E1">
              <w:rPr>
                <w:color w:val="000000" w:themeColor="text1"/>
              </w:rPr>
              <w:t>Encuentr</w:t>
            </w:r>
            <w:r w:rsidR="00523601" w:rsidRPr="002D72E1">
              <w:rPr>
                <w:color w:val="000000" w:themeColor="text1"/>
              </w:rPr>
              <w:t xml:space="preserve">a un seguro </w:t>
            </w:r>
            <w:r w:rsidRPr="002D72E1">
              <w:rPr>
                <w:color w:val="000000" w:themeColor="text1"/>
              </w:rPr>
              <w:t xml:space="preserve">de salud </w:t>
            </w:r>
            <w:r w:rsidR="00756DDE" w:rsidRPr="002D72E1">
              <w:rPr>
                <w:color w:val="000000" w:themeColor="text1"/>
              </w:rPr>
              <w:t>e</w:t>
            </w:r>
            <w:r w:rsidR="00523601" w:rsidRPr="002D72E1">
              <w:rPr>
                <w:color w:val="000000" w:themeColor="text1"/>
              </w:rPr>
              <w:t xml:space="preserve"> </w:t>
            </w:r>
            <w:r w:rsidRPr="002D72E1">
              <w:rPr>
                <w:color w:val="000000" w:themeColor="text1"/>
              </w:rPr>
              <w:t>inscríbete hoy en @</w:t>
            </w:r>
            <w:r w:rsidR="00523601" w:rsidRPr="002D72E1">
              <w:rPr>
                <w:color w:val="000000" w:themeColor="text1"/>
              </w:rPr>
              <w:t>VAInsuranceMarketplace:</w:t>
            </w:r>
            <w:r w:rsidR="00FC6B52" w:rsidRPr="002917C5">
              <w:t xml:space="preserve"> </w:t>
            </w:r>
            <w:hyperlink r:id="rId7" w:tgtFrame="_blank" w:history="1">
              <w:r w:rsidR="00FC6B52" w:rsidRPr="008060B8">
                <w:rPr>
                  <w:rStyle w:val="Hyperlink"/>
                </w:rPr>
                <w:t>Marketplace.Virginia.gov</w:t>
              </w:r>
            </w:hyperlink>
          </w:p>
          <w:p w14:paraId="726382AD" w14:textId="217AE13B" w:rsidR="00EA4CD4" w:rsidRPr="008060B8" w:rsidRDefault="00EA4CD4" w:rsidP="00EA4CD4">
            <w:pPr>
              <w:tabs>
                <w:tab w:val="left" w:pos="1269"/>
              </w:tabs>
            </w:pPr>
          </w:p>
        </w:tc>
        <w:tc>
          <w:tcPr>
            <w:tcW w:w="5744" w:type="dxa"/>
          </w:tcPr>
          <w:p w14:paraId="17958D0E" w14:textId="0459456C" w:rsidR="002D72E1" w:rsidRPr="002D72E1" w:rsidRDefault="008B3377">
            <w:pPr>
              <w:rPr>
                <w:b/>
                <w:bCs/>
                <w:color w:val="000000" w:themeColor="text1"/>
              </w:rPr>
            </w:pPr>
            <w:r w:rsidRPr="002D72E1">
              <w:rPr>
                <w:b/>
                <w:bCs/>
                <w:color w:val="000000" w:themeColor="text1"/>
              </w:rPr>
              <w:t xml:space="preserve">Descargue el archivo de recursos de la carpeta </w:t>
            </w:r>
            <w:r w:rsidRPr="002D72E1">
              <w:rPr>
                <w:b/>
                <w:bCs/>
                <w:i/>
                <w:iCs/>
                <w:color w:val="000000" w:themeColor="text1"/>
              </w:rPr>
              <w:t>Open Enrollment Partner Content</w:t>
            </w:r>
            <w:r w:rsidRPr="002D72E1">
              <w:rPr>
                <w:b/>
                <w:bCs/>
                <w:color w:val="000000" w:themeColor="text1"/>
              </w:rPr>
              <w:t xml:space="preserve"> para incluirlo en su publicación.</w:t>
            </w:r>
          </w:p>
          <w:p w14:paraId="640BB05E" w14:textId="5104A862" w:rsidR="00901826" w:rsidRPr="008B3377" w:rsidRDefault="00AC67F0" w:rsidP="00FB54BA">
            <w:pPr>
              <w:jc w:val="center"/>
              <w:rPr>
                <w:b/>
                <w:bCs/>
              </w:rPr>
            </w:pPr>
            <w:r w:rsidRPr="008B3377">
              <w:rPr>
                <w:b/>
                <w:bCs/>
              </w:rPr>
              <w:t> </w:t>
            </w:r>
            <w:r w:rsidR="002D72E1" w:rsidRPr="002D72E1">
              <w:rPr>
                <w:b/>
                <w:bCs/>
                <w:noProof/>
              </w:rPr>
              <w:drawing>
                <wp:inline distT="0" distB="0" distL="0" distR="0" wp14:anchorId="3ABC9171" wp14:editId="36C5F555">
                  <wp:extent cx="2094325" cy="2091193"/>
                  <wp:effectExtent l="0" t="0" r="1270" b="4445"/>
                  <wp:docPr id="2680019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00199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139" cy="210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9923D3" w14:textId="6AAEE84D" w:rsidR="00901826" w:rsidRPr="008060B8" w:rsidRDefault="3A6E4B73" w:rsidP="00901826">
            <w:pPr>
              <w:jc w:val="center"/>
              <w:rPr>
                <w:b/>
                <w:bCs/>
                <w:lang w:val="en-US"/>
              </w:rPr>
            </w:pPr>
            <w:r w:rsidRPr="008060B8">
              <w:rPr>
                <w:b/>
                <w:bCs/>
                <w:lang w:val="en-US"/>
              </w:rPr>
              <w:t xml:space="preserve">Image File Name: </w:t>
            </w:r>
            <w:hyperlink r:id="rId9" w:history="1">
              <w:r w:rsidR="00AC67F0" w:rsidRPr="004F77B9">
                <w:rPr>
                  <w:rStyle w:val="Hyperlink"/>
                  <w:b/>
                  <w:bCs/>
                  <w:lang w:val="en-US"/>
                </w:rPr>
                <w:t>O</w:t>
              </w:r>
              <w:r w:rsidRPr="004F77B9">
                <w:rPr>
                  <w:rStyle w:val="Hyperlink"/>
                  <w:b/>
                  <w:bCs/>
                  <w:lang w:val="en-US"/>
                </w:rPr>
                <w:t xml:space="preserve">EP </w:t>
              </w:r>
              <w:r w:rsidR="002D72E1" w:rsidRPr="004F77B9">
                <w:rPr>
                  <w:rStyle w:val="Hyperlink"/>
                  <w:b/>
                  <w:bCs/>
                  <w:lang w:val="en-US"/>
                </w:rPr>
                <w:t xml:space="preserve">Spanish </w:t>
              </w:r>
              <w:r w:rsidRPr="004F77B9">
                <w:rPr>
                  <w:rStyle w:val="Hyperlink"/>
                  <w:b/>
                  <w:bCs/>
                  <w:lang w:val="en-US"/>
                </w:rPr>
                <w:t>Partner Social Post 1.jpg</w:t>
              </w:r>
            </w:hyperlink>
            <w:r w:rsidR="004C69FF" w:rsidRPr="008060B8">
              <w:rPr>
                <w:lang w:val="en-US"/>
              </w:rPr>
              <w:br/>
            </w:r>
          </w:p>
        </w:tc>
      </w:tr>
      <w:tr w:rsidR="002D72E1" w:rsidRPr="009C5BD9" w14:paraId="02CD7082" w14:textId="77777777" w:rsidTr="001520E1">
        <w:tc>
          <w:tcPr>
            <w:tcW w:w="961" w:type="dxa"/>
          </w:tcPr>
          <w:p w14:paraId="53B2690E" w14:textId="31D6628B" w:rsidR="00901826" w:rsidRPr="008B3377" w:rsidRDefault="00901826" w:rsidP="00901826">
            <w:pPr>
              <w:rPr>
                <w:b/>
                <w:bCs/>
              </w:rPr>
            </w:pPr>
            <w:r w:rsidRPr="008B3377">
              <w:rPr>
                <w:b/>
                <w:bCs/>
              </w:rPr>
              <w:t xml:space="preserve">Partner Post </w:t>
            </w:r>
            <w:r w:rsidR="002D72E1">
              <w:rPr>
                <w:b/>
                <w:bCs/>
              </w:rPr>
              <w:t>2</w:t>
            </w:r>
          </w:p>
          <w:p w14:paraId="6DB10166" w14:textId="77777777" w:rsidR="00901826" w:rsidRPr="008B3377" w:rsidRDefault="00901826" w:rsidP="00FB54BA"/>
        </w:tc>
        <w:tc>
          <w:tcPr>
            <w:tcW w:w="3979" w:type="dxa"/>
          </w:tcPr>
          <w:p w14:paraId="380525E2" w14:textId="68EFC40B" w:rsidR="00ED354E" w:rsidRPr="002D72E1" w:rsidRDefault="00ED354E" w:rsidP="00FB54BA">
            <w:pPr>
              <w:rPr>
                <w:color w:val="000000" w:themeColor="text1"/>
              </w:rPr>
            </w:pPr>
            <w:r w:rsidRPr="002D72E1">
              <w:rPr>
                <w:color w:val="000000" w:themeColor="text1"/>
              </w:rPr>
              <w:t xml:space="preserve">Desde las visitas al doctor hasta las recetas médicas, obtén </w:t>
            </w:r>
            <w:r w:rsidR="00FC6B52" w:rsidRPr="002D72E1">
              <w:rPr>
                <w:color w:val="000000" w:themeColor="text1"/>
              </w:rPr>
              <w:t xml:space="preserve">una </w:t>
            </w:r>
            <w:r w:rsidRPr="002D72E1">
              <w:rPr>
                <w:color w:val="000000" w:themeColor="text1"/>
              </w:rPr>
              <w:t xml:space="preserve">cobertura completa que </w:t>
            </w:r>
            <w:r w:rsidR="00FC6B52" w:rsidRPr="002D72E1">
              <w:rPr>
                <w:color w:val="000000" w:themeColor="text1"/>
              </w:rPr>
              <w:t>se ajuste a</w:t>
            </w:r>
            <w:r w:rsidRPr="002D72E1">
              <w:rPr>
                <w:color w:val="000000" w:themeColor="text1"/>
              </w:rPr>
              <w:t xml:space="preserve"> las necesidades de tu familia en @VAInsuranceMarketplace</w:t>
            </w:r>
          </w:p>
          <w:p w14:paraId="49DA4353" w14:textId="77777777" w:rsidR="00ED354E" w:rsidRPr="002D72E1" w:rsidRDefault="00ED354E" w:rsidP="00FB54BA">
            <w:pPr>
              <w:rPr>
                <w:color w:val="000000" w:themeColor="text1"/>
              </w:rPr>
            </w:pPr>
          </w:p>
          <w:p w14:paraId="23B97C08" w14:textId="20E91A44" w:rsidR="00ED354E" w:rsidRPr="008060B8" w:rsidRDefault="00FC6B52" w:rsidP="00FB54BA">
            <w:r w:rsidRPr="002D72E1">
              <w:rPr>
                <w:color w:val="000000" w:themeColor="text1"/>
              </w:rPr>
              <w:t>Inscríbete</w:t>
            </w:r>
            <w:r w:rsidR="00ED354E" w:rsidRPr="002D72E1">
              <w:rPr>
                <w:color w:val="000000" w:themeColor="text1"/>
              </w:rPr>
              <w:t xml:space="preserve"> en un plan de salud antes del 3</w:t>
            </w:r>
            <w:r w:rsidR="00756DDE" w:rsidRPr="002D72E1">
              <w:rPr>
                <w:color w:val="000000" w:themeColor="text1"/>
              </w:rPr>
              <w:t>0</w:t>
            </w:r>
            <w:r w:rsidR="00ED354E" w:rsidRPr="002D72E1">
              <w:rPr>
                <w:color w:val="000000" w:themeColor="text1"/>
              </w:rPr>
              <w:t xml:space="preserve"> de enero</w:t>
            </w:r>
            <w:r w:rsidRPr="002D72E1">
              <w:rPr>
                <w:color w:val="000000" w:themeColor="text1"/>
              </w:rPr>
              <w:t xml:space="preserve">: </w:t>
            </w:r>
            <w:hyperlink r:id="rId10" w:tgtFrame="_blank" w:history="1">
              <w:r w:rsidRPr="008060B8">
                <w:rPr>
                  <w:rStyle w:val="Hyperlink"/>
                </w:rPr>
                <w:t>Marketplace.Virginia.gov</w:t>
              </w:r>
            </w:hyperlink>
          </w:p>
        </w:tc>
        <w:tc>
          <w:tcPr>
            <w:tcW w:w="5744" w:type="dxa"/>
          </w:tcPr>
          <w:p w14:paraId="0914D7C7" w14:textId="76FE4AA0" w:rsidR="008B3377" w:rsidRPr="002D72E1" w:rsidRDefault="008B3377" w:rsidP="00901826">
            <w:pPr>
              <w:rPr>
                <w:b/>
                <w:bCs/>
                <w:color w:val="000000" w:themeColor="text1"/>
              </w:rPr>
            </w:pPr>
            <w:r w:rsidRPr="002D72E1">
              <w:rPr>
                <w:b/>
                <w:bCs/>
                <w:color w:val="000000" w:themeColor="text1"/>
              </w:rPr>
              <w:t xml:space="preserve">Descargue el archivo de recursos de la carpeta </w:t>
            </w:r>
            <w:r w:rsidRPr="002D72E1">
              <w:rPr>
                <w:b/>
                <w:bCs/>
                <w:i/>
                <w:iCs/>
                <w:color w:val="000000" w:themeColor="text1"/>
              </w:rPr>
              <w:t>Open Enrollment Partner Content</w:t>
            </w:r>
            <w:r w:rsidRPr="002D72E1">
              <w:rPr>
                <w:b/>
                <w:bCs/>
                <w:color w:val="000000" w:themeColor="text1"/>
              </w:rPr>
              <w:t xml:space="preserve"> para incluirlo en su publicación.</w:t>
            </w:r>
          </w:p>
          <w:p w14:paraId="58613756" w14:textId="63936746" w:rsidR="00901826" w:rsidRPr="008B3377" w:rsidRDefault="006321DA" w:rsidP="00FB54BA">
            <w:pPr>
              <w:jc w:val="center"/>
              <w:rPr>
                <w:b/>
                <w:bCs/>
              </w:rPr>
            </w:pPr>
            <w:r w:rsidRPr="008B3377">
              <w:rPr>
                <w:b/>
                <w:bCs/>
              </w:rPr>
              <w:t> </w:t>
            </w:r>
            <w:r w:rsidR="002D72E1" w:rsidRPr="002D72E1">
              <w:rPr>
                <w:b/>
                <w:bCs/>
                <w:noProof/>
              </w:rPr>
              <w:drawing>
                <wp:inline distT="0" distB="0" distL="0" distR="0" wp14:anchorId="28EDDA06" wp14:editId="415FD785">
                  <wp:extent cx="2148772" cy="2138901"/>
                  <wp:effectExtent l="0" t="0" r="4445" b="0"/>
                  <wp:docPr id="13611240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12405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618" cy="2152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756B5A" w14:textId="087F5FEF" w:rsidR="00901826" w:rsidRPr="008B3377" w:rsidRDefault="00901826" w:rsidP="00FB54BA">
            <w:pPr>
              <w:jc w:val="center"/>
              <w:rPr>
                <w:b/>
                <w:bCs/>
              </w:rPr>
            </w:pPr>
          </w:p>
          <w:p w14:paraId="1DD801E5" w14:textId="69D829A6" w:rsidR="00901826" w:rsidRPr="008060B8" w:rsidRDefault="004C69FF" w:rsidP="002D72E1">
            <w:pPr>
              <w:jc w:val="center"/>
              <w:rPr>
                <w:b/>
                <w:bCs/>
                <w:lang w:val="en-US"/>
              </w:rPr>
            </w:pPr>
            <w:r w:rsidRPr="008060B8">
              <w:rPr>
                <w:b/>
                <w:bCs/>
                <w:lang w:val="en-US"/>
              </w:rPr>
              <w:t xml:space="preserve">Video </w:t>
            </w:r>
            <w:r w:rsidR="00901826" w:rsidRPr="008060B8">
              <w:rPr>
                <w:b/>
                <w:bCs/>
                <w:lang w:val="en-US"/>
              </w:rPr>
              <w:t xml:space="preserve">File Name: </w:t>
            </w:r>
            <w:hyperlink r:id="rId12" w:history="1">
              <w:r w:rsidR="006321DA" w:rsidRPr="004F77B9">
                <w:rPr>
                  <w:rStyle w:val="Hyperlink"/>
                  <w:b/>
                  <w:bCs/>
                  <w:lang w:val="en-US"/>
                </w:rPr>
                <w:t>O</w:t>
              </w:r>
              <w:r w:rsidR="00383CF6" w:rsidRPr="004F77B9">
                <w:rPr>
                  <w:rStyle w:val="Hyperlink"/>
                  <w:b/>
                  <w:bCs/>
                  <w:lang w:val="en-US"/>
                </w:rPr>
                <w:t xml:space="preserve">EP </w:t>
              </w:r>
              <w:r w:rsidR="002D72E1" w:rsidRPr="004F77B9">
                <w:rPr>
                  <w:rStyle w:val="Hyperlink"/>
                  <w:b/>
                  <w:bCs/>
                  <w:lang w:val="en-US"/>
                </w:rPr>
                <w:t xml:space="preserve">Spanish </w:t>
              </w:r>
              <w:r w:rsidR="00383CF6" w:rsidRPr="004F77B9">
                <w:rPr>
                  <w:rStyle w:val="Hyperlink"/>
                  <w:b/>
                  <w:bCs/>
                  <w:lang w:val="en-US"/>
                </w:rPr>
                <w:t xml:space="preserve">Partner Social Post </w:t>
              </w:r>
              <w:r w:rsidR="002D72E1" w:rsidRPr="004F77B9">
                <w:rPr>
                  <w:rStyle w:val="Hyperlink"/>
                  <w:b/>
                  <w:bCs/>
                  <w:lang w:val="en-US"/>
                </w:rPr>
                <w:t>2</w:t>
              </w:r>
              <w:r w:rsidR="00901826" w:rsidRPr="004F77B9">
                <w:rPr>
                  <w:rStyle w:val="Hyperlink"/>
                  <w:b/>
                  <w:bCs/>
                  <w:lang w:val="en-US"/>
                </w:rPr>
                <w:t>.mp4</w:t>
              </w:r>
            </w:hyperlink>
          </w:p>
        </w:tc>
      </w:tr>
      <w:tr w:rsidR="002D72E1" w:rsidRPr="009C5BD9" w14:paraId="53FBB039" w14:textId="77777777" w:rsidTr="001520E1">
        <w:tc>
          <w:tcPr>
            <w:tcW w:w="961" w:type="dxa"/>
          </w:tcPr>
          <w:p w14:paraId="47CEE506" w14:textId="0A996609" w:rsidR="00901826" w:rsidRPr="008B3377" w:rsidRDefault="00901826" w:rsidP="00901826">
            <w:pPr>
              <w:rPr>
                <w:b/>
                <w:bCs/>
              </w:rPr>
            </w:pPr>
            <w:r w:rsidRPr="008B3377">
              <w:rPr>
                <w:b/>
                <w:bCs/>
              </w:rPr>
              <w:lastRenderedPageBreak/>
              <w:t xml:space="preserve">Partner Post </w:t>
            </w:r>
            <w:r w:rsidR="002D72E1">
              <w:rPr>
                <w:b/>
                <w:bCs/>
              </w:rPr>
              <w:t>3</w:t>
            </w:r>
          </w:p>
          <w:p w14:paraId="304F4D50" w14:textId="77777777" w:rsidR="00901826" w:rsidRPr="008B3377" w:rsidRDefault="00901826" w:rsidP="007E5B58"/>
        </w:tc>
        <w:tc>
          <w:tcPr>
            <w:tcW w:w="3979" w:type="dxa"/>
          </w:tcPr>
          <w:p w14:paraId="6974DB17" w14:textId="2FF14470" w:rsidR="00FC6B52" w:rsidRPr="008060B8" w:rsidRDefault="00FC6B52" w:rsidP="00FB54BA">
            <w:r w:rsidRPr="002D72E1">
              <w:rPr>
                <w:color w:val="000000" w:themeColor="text1"/>
              </w:rPr>
              <w:t xml:space="preserve">Virginianos, cuiden su salud </w:t>
            </w:r>
            <w:r w:rsidR="00756DDE" w:rsidRPr="002D72E1">
              <w:rPr>
                <w:color w:val="000000" w:themeColor="text1"/>
              </w:rPr>
              <w:t>durante estas fiestas</w:t>
            </w:r>
            <w:r w:rsidRPr="002D72E1">
              <w:rPr>
                <w:color w:val="000000" w:themeColor="text1"/>
              </w:rPr>
              <w:t xml:space="preserve">. </w:t>
            </w:r>
            <w:r w:rsidRPr="002D72E1">
              <w:rPr>
                <w:color w:val="000000" w:themeColor="text1"/>
              </w:rPr>
              <w:br/>
            </w:r>
            <w:r w:rsidRPr="002D72E1">
              <w:rPr>
                <w:color w:val="000000" w:themeColor="text1"/>
              </w:rPr>
              <w:br/>
              <w:t xml:space="preserve">Inscríbanse en un plan de salud de alta calidad en @VAInsurance Marketplace antes del 30 de enero: </w:t>
            </w:r>
            <w:hyperlink r:id="rId13" w:tgtFrame="_blank" w:history="1">
              <w:r w:rsidRPr="008060B8">
                <w:rPr>
                  <w:rStyle w:val="Hyperlink"/>
                </w:rPr>
                <w:t>Marketplace.Virginia.gov</w:t>
              </w:r>
            </w:hyperlink>
          </w:p>
        </w:tc>
        <w:tc>
          <w:tcPr>
            <w:tcW w:w="5744" w:type="dxa"/>
          </w:tcPr>
          <w:p w14:paraId="7C7E3DD5" w14:textId="78BE646E" w:rsidR="008B3377" w:rsidRPr="002D72E1" w:rsidRDefault="008B3377" w:rsidP="00901826">
            <w:pPr>
              <w:rPr>
                <w:b/>
                <w:bCs/>
                <w:color w:val="000000" w:themeColor="text1"/>
              </w:rPr>
            </w:pPr>
            <w:r w:rsidRPr="002D72E1">
              <w:rPr>
                <w:b/>
                <w:bCs/>
                <w:color w:val="000000" w:themeColor="text1"/>
              </w:rPr>
              <w:t xml:space="preserve">Descargue el archivo de recursos de la carpeta </w:t>
            </w:r>
            <w:r w:rsidRPr="002D72E1">
              <w:rPr>
                <w:b/>
                <w:bCs/>
                <w:i/>
                <w:iCs/>
                <w:color w:val="000000" w:themeColor="text1"/>
              </w:rPr>
              <w:t>Open Enrollment Partner Content</w:t>
            </w:r>
            <w:r w:rsidRPr="002D72E1">
              <w:rPr>
                <w:b/>
                <w:bCs/>
                <w:color w:val="000000" w:themeColor="text1"/>
              </w:rPr>
              <w:t xml:space="preserve"> para incluirlo en su publicación.</w:t>
            </w:r>
          </w:p>
          <w:p w14:paraId="2A1A1DC2" w14:textId="77777777" w:rsidR="00901826" w:rsidRPr="008B3377" w:rsidRDefault="00901826" w:rsidP="00AE647D">
            <w:pPr>
              <w:jc w:val="center"/>
              <w:rPr>
                <w:b/>
                <w:bCs/>
              </w:rPr>
            </w:pPr>
          </w:p>
          <w:p w14:paraId="2BD3FE3A" w14:textId="3A8AE109" w:rsidR="00901826" w:rsidRPr="008B3377" w:rsidRDefault="00855499" w:rsidP="00FB54BA">
            <w:pPr>
              <w:jc w:val="center"/>
              <w:rPr>
                <w:b/>
                <w:bCs/>
              </w:rPr>
            </w:pPr>
            <w:r w:rsidRPr="008B3377">
              <w:rPr>
                <w:b/>
                <w:bCs/>
              </w:rPr>
              <w:t> </w:t>
            </w:r>
            <w:r w:rsidR="002D72E1" w:rsidRPr="002D72E1">
              <w:rPr>
                <w:b/>
                <w:bCs/>
                <w:noProof/>
              </w:rPr>
              <w:drawing>
                <wp:inline distT="0" distB="0" distL="0" distR="0" wp14:anchorId="7CE7E504" wp14:editId="2A057411">
                  <wp:extent cx="2239043" cy="2226365"/>
                  <wp:effectExtent l="0" t="0" r="8890" b="2540"/>
                  <wp:docPr id="14381239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123957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413" cy="2242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402101" w14:textId="77777777" w:rsidR="00855499" w:rsidRPr="008B3377" w:rsidRDefault="00855499" w:rsidP="00FB54BA">
            <w:pPr>
              <w:jc w:val="center"/>
              <w:rPr>
                <w:b/>
                <w:bCs/>
              </w:rPr>
            </w:pPr>
          </w:p>
          <w:p w14:paraId="11C3E683" w14:textId="0B8F554D" w:rsidR="00901826" w:rsidRPr="008060B8" w:rsidRDefault="3A6E4B73" w:rsidP="00FB54BA">
            <w:pPr>
              <w:jc w:val="center"/>
              <w:rPr>
                <w:b/>
                <w:bCs/>
                <w:lang w:val="en-US"/>
              </w:rPr>
            </w:pPr>
            <w:r w:rsidRPr="008060B8">
              <w:rPr>
                <w:b/>
                <w:bCs/>
                <w:lang w:val="en-US"/>
              </w:rPr>
              <w:t xml:space="preserve">Video File Name: </w:t>
            </w:r>
            <w:hyperlink r:id="rId15" w:history="1">
              <w:r w:rsidR="00855499" w:rsidRPr="004F77B9">
                <w:rPr>
                  <w:rStyle w:val="Hyperlink"/>
                  <w:b/>
                  <w:bCs/>
                  <w:lang w:val="en-US"/>
                </w:rPr>
                <w:t>O</w:t>
              </w:r>
              <w:r w:rsidRPr="004F77B9">
                <w:rPr>
                  <w:rStyle w:val="Hyperlink"/>
                  <w:b/>
                  <w:bCs/>
                  <w:lang w:val="en-US"/>
                </w:rPr>
                <w:t>EP</w:t>
              </w:r>
              <w:r w:rsidR="002D72E1" w:rsidRPr="004F77B9">
                <w:rPr>
                  <w:rStyle w:val="Hyperlink"/>
                  <w:b/>
                  <w:bCs/>
                  <w:lang w:val="en-US"/>
                </w:rPr>
                <w:t xml:space="preserve"> Spanish</w:t>
              </w:r>
              <w:r w:rsidRPr="004F77B9">
                <w:rPr>
                  <w:rStyle w:val="Hyperlink"/>
                  <w:b/>
                  <w:bCs/>
                  <w:lang w:val="en-US"/>
                </w:rPr>
                <w:t xml:space="preserve"> Partner Social Post </w:t>
              </w:r>
              <w:r w:rsidR="002D72E1" w:rsidRPr="004F77B9">
                <w:rPr>
                  <w:rStyle w:val="Hyperlink"/>
                  <w:b/>
                  <w:bCs/>
                  <w:lang w:val="en-US"/>
                </w:rPr>
                <w:t>3</w:t>
              </w:r>
              <w:r w:rsidRPr="004F77B9">
                <w:rPr>
                  <w:rStyle w:val="Hyperlink"/>
                  <w:b/>
                  <w:bCs/>
                  <w:lang w:val="en-US"/>
                </w:rPr>
                <w:t>.mp4</w:t>
              </w:r>
            </w:hyperlink>
          </w:p>
          <w:p w14:paraId="4305E3A9" w14:textId="50C270FE" w:rsidR="00901826" w:rsidRPr="008060B8" w:rsidRDefault="00901826" w:rsidP="00FB54BA">
            <w:pPr>
              <w:jc w:val="center"/>
              <w:rPr>
                <w:b/>
                <w:bCs/>
                <w:lang w:val="en-US"/>
              </w:rPr>
            </w:pPr>
          </w:p>
        </w:tc>
      </w:tr>
    </w:tbl>
    <w:p w14:paraId="3F72F0C5" w14:textId="77777777" w:rsidR="00FB54BA" w:rsidRPr="00C91771" w:rsidRDefault="00FB54BA" w:rsidP="00901826">
      <w:pPr>
        <w:rPr>
          <w:b/>
          <w:bCs/>
          <w:lang w:val="en-US"/>
        </w:rPr>
      </w:pPr>
    </w:p>
    <w:sectPr w:rsidR="00FB54BA" w:rsidRPr="00C91771" w:rsidSect="00080CB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316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851497" w14:textId="77777777" w:rsidR="002C6383" w:rsidRPr="008B3377" w:rsidRDefault="002C6383" w:rsidP="004B6059">
      <w:r w:rsidRPr="008B3377">
        <w:separator/>
      </w:r>
    </w:p>
  </w:endnote>
  <w:endnote w:type="continuationSeparator" w:id="0">
    <w:p w14:paraId="6959A783" w14:textId="77777777" w:rsidR="002C6383" w:rsidRPr="008B3377" w:rsidRDefault="002C6383" w:rsidP="004B6059">
      <w:r w:rsidRPr="008B337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8531B" w14:textId="415AB8B4" w:rsidR="00B654A5" w:rsidRPr="008B3377" w:rsidRDefault="00B654A5">
    <w:pPr>
      <w:pStyle w:val="Footer"/>
    </w:pPr>
    <w:r w:rsidRPr="00F30179"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506CB8CA" wp14:editId="2533CEFF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2540" b="16510"/>
              <wp:wrapSquare wrapText="bothSides"/>
              <wp:docPr id="2" name="Text Box 2" descr="Confident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A8609B" w14:textId="3E8EDC65" w:rsidR="00B654A5" w:rsidRPr="008B3377" w:rsidRDefault="00B654A5">
                          <w:pPr>
                            <w:rPr>
                              <w:rFonts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8B3377">
                            <w:rPr>
                              <w:rFonts w:cs="Calibri"/>
                              <w:color w:val="000000"/>
                              <w:sz w:val="20"/>
                              <w:szCs w:val="20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506CB8C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onfidential" style="position:absolute;margin-left:0;margin-top:.05pt;width:34.95pt;height:34.95pt;z-index:251665408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 filled="f" stroked="f">
              <v:textbox style="mso-fit-shape-to-text:t" inset="0,0,0,0">
                <w:txbxContent>
                  <w:p w14:paraId="08A8609B" w14:textId="3E8EDC65" w:rsidR="00B654A5" w:rsidRPr="008B3377" w:rsidRDefault="00B654A5">
                    <w:pPr>
                      <w:rPr>
                        <w:rFonts w:cs="Calibri"/>
                        <w:color w:val="000000"/>
                        <w:sz w:val="20"/>
                        <w:szCs w:val="20"/>
                      </w:rPr>
                    </w:pPr>
                    <w:proofErr w:type="spellStart"/>
                    <w:r w:rsidRPr="008B3377">
                      <w:rPr>
                        <w:rFonts w:cs="Calibri"/>
                        <w:color w:val="000000"/>
                        <w:sz w:val="20"/>
                        <w:szCs w:val="20"/>
                      </w:rPr>
                      <w:t>Confidential</w:t>
                    </w:r>
                    <w:proofErr w:type="spellEnd"/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01969" w14:textId="341FD269" w:rsidR="00B654A5" w:rsidRPr="008B3377" w:rsidRDefault="00B654A5">
    <w:pPr>
      <w:pStyle w:val="Footer"/>
    </w:pPr>
    <w:r w:rsidRPr="00F30179"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43D7E887" wp14:editId="3047FFE6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2540" b="16510"/>
              <wp:wrapSquare wrapText="bothSides"/>
              <wp:docPr id="3" name="Text Box 3" descr="Confident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1132A3" w14:textId="45875B91" w:rsidR="00B654A5" w:rsidRPr="008B3377" w:rsidRDefault="00B654A5">
                          <w:pPr>
                            <w:rPr>
                              <w:rFonts w:cs="Calibri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D7E88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onfidential" style="position:absolute;margin-left:0;margin-top:.05pt;width:34.95pt;height:34.95pt;z-index:251666432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3FAwIAABc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" filled="f" stroked="f">
              <v:textbox style="mso-fit-shape-to-text:t" inset="0,0,0,0">
                <w:txbxContent>
                  <w:p w14:paraId="351132A3" w14:textId="45875B91" w:rsidR="00B654A5" w:rsidRPr="008B3377" w:rsidRDefault="00B654A5">
                    <w:pPr>
                      <w:rPr>
                        <w:rFonts w:cs="Calibri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E20D0" w14:textId="2D4082AE" w:rsidR="00B654A5" w:rsidRPr="008B3377" w:rsidRDefault="00B654A5">
    <w:pPr>
      <w:pStyle w:val="Footer"/>
    </w:pPr>
    <w:r w:rsidRPr="00F30179"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1EE21153" wp14:editId="4503D263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2540" b="16510"/>
              <wp:wrapSquare wrapText="bothSides"/>
              <wp:docPr id="1" name="Text Box 1" descr="Confident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5E4C0E" w14:textId="7298724D" w:rsidR="00B654A5" w:rsidRPr="008B3377" w:rsidRDefault="00B654A5">
                          <w:pPr>
                            <w:rPr>
                              <w:rFonts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8B3377">
                            <w:rPr>
                              <w:rFonts w:cs="Calibri"/>
                              <w:color w:val="000000"/>
                              <w:sz w:val="20"/>
                              <w:szCs w:val="20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1EE2115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onfidential" style="position:absolute;margin-left:0;margin-top:.05pt;width:34.95pt;height:34.95pt;z-index:25166438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B6WA1cFAgAAFwQAAA4AAAAAAAAAAAAA&#10;AAAALgIAAGRycy9lMm9Eb2MueG1sUEsBAi0AFAAGAAgAAAAhAISw0yjWAAAAAwEAAA8AAAAAAAAA&#10;AAAAAAAAXwQAAGRycy9kb3ducmV2LnhtbFBLBQYAAAAABAAEAPMAAABiBQAAAAA=&#10;" filled="f" stroked="f">
              <v:textbox style="mso-fit-shape-to-text:t" inset="0,0,0,0">
                <w:txbxContent>
                  <w:p w14:paraId="2E5E4C0E" w14:textId="7298724D" w:rsidR="00B654A5" w:rsidRPr="008B3377" w:rsidRDefault="00B654A5">
                    <w:pPr>
                      <w:rPr>
                        <w:rFonts w:cs="Calibri"/>
                        <w:color w:val="000000"/>
                        <w:sz w:val="20"/>
                        <w:szCs w:val="20"/>
                      </w:rPr>
                    </w:pPr>
                    <w:proofErr w:type="spellStart"/>
                    <w:r w:rsidRPr="008B3377">
                      <w:rPr>
                        <w:rFonts w:cs="Calibri"/>
                        <w:color w:val="000000"/>
                        <w:sz w:val="20"/>
                        <w:szCs w:val="20"/>
                      </w:rPr>
                      <w:t>Confidential</w:t>
                    </w:r>
                    <w:proofErr w:type="spellEnd"/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7272AF" w14:textId="77777777" w:rsidR="002C6383" w:rsidRPr="008B3377" w:rsidRDefault="002C6383" w:rsidP="004B6059">
      <w:r w:rsidRPr="008B3377">
        <w:separator/>
      </w:r>
    </w:p>
  </w:footnote>
  <w:footnote w:type="continuationSeparator" w:id="0">
    <w:p w14:paraId="433FA4FF" w14:textId="77777777" w:rsidR="002C6383" w:rsidRPr="008B3377" w:rsidRDefault="002C6383" w:rsidP="004B6059">
      <w:r w:rsidRPr="008B337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6A7F9" w14:textId="77777777" w:rsidR="00B654A5" w:rsidRPr="008B3377" w:rsidRDefault="00B654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92508" w14:textId="72E35C20" w:rsidR="004B6059" w:rsidRPr="008B3377" w:rsidRDefault="00EC5F55">
    <w:pPr>
      <w:pStyle w:val="Header"/>
    </w:pPr>
    <w:r w:rsidRPr="00F30179">
      <w:rPr>
        <w:noProof/>
      </w:rPr>
      <w:drawing>
        <wp:anchor distT="0" distB="0" distL="114300" distR="114300" simplePos="0" relativeHeight="251663360" behindDoc="1" locked="0" layoutInCell="1" allowOverlap="1" wp14:anchorId="70C0535B" wp14:editId="1D4AC34C">
          <wp:simplePos x="0" y="0"/>
          <wp:positionH relativeFrom="margin">
            <wp:posOffset>-914400</wp:posOffset>
          </wp:positionH>
          <wp:positionV relativeFrom="margin">
            <wp:posOffset>-2011680</wp:posOffset>
          </wp:positionV>
          <wp:extent cx="7769859" cy="10055111"/>
          <wp:effectExtent l="0" t="0" r="3175" b="3810"/>
          <wp:wrapNone/>
          <wp:docPr id="4" name="Picture 44884446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48844467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9859" cy="100551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3FB15" w14:textId="77777777" w:rsidR="00B654A5" w:rsidRPr="008B3377" w:rsidRDefault="00B654A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4BA"/>
    <w:rsid w:val="00080CB1"/>
    <w:rsid w:val="000F34DB"/>
    <w:rsid w:val="001256EB"/>
    <w:rsid w:val="001274AE"/>
    <w:rsid w:val="001520E1"/>
    <w:rsid w:val="001740FB"/>
    <w:rsid w:val="001931BB"/>
    <w:rsid w:val="001A4BB1"/>
    <w:rsid w:val="00277C5F"/>
    <w:rsid w:val="002917C5"/>
    <w:rsid w:val="002C6383"/>
    <w:rsid w:val="002D72E1"/>
    <w:rsid w:val="003124D5"/>
    <w:rsid w:val="00383CF6"/>
    <w:rsid w:val="00397E38"/>
    <w:rsid w:val="003B443B"/>
    <w:rsid w:val="003C4A74"/>
    <w:rsid w:val="003C4DD6"/>
    <w:rsid w:val="00406F13"/>
    <w:rsid w:val="0043275F"/>
    <w:rsid w:val="004544CE"/>
    <w:rsid w:val="00475FB4"/>
    <w:rsid w:val="00483DF3"/>
    <w:rsid w:val="004B6059"/>
    <w:rsid w:val="004C09E0"/>
    <w:rsid w:val="004C1302"/>
    <w:rsid w:val="004C1C7C"/>
    <w:rsid w:val="004C69FF"/>
    <w:rsid w:val="004F77B9"/>
    <w:rsid w:val="00507977"/>
    <w:rsid w:val="00523601"/>
    <w:rsid w:val="0059166E"/>
    <w:rsid w:val="005941AE"/>
    <w:rsid w:val="005F3C61"/>
    <w:rsid w:val="00600CA5"/>
    <w:rsid w:val="00603828"/>
    <w:rsid w:val="00621FEA"/>
    <w:rsid w:val="006321DA"/>
    <w:rsid w:val="00634C9E"/>
    <w:rsid w:val="00634D34"/>
    <w:rsid w:val="006736E1"/>
    <w:rsid w:val="006800C5"/>
    <w:rsid w:val="006B00A7"/>
    <w:rsid w:val="006C7526"/>
    <w:rsid w:val="006D22F5"/>
    <w:rsid w:val="006D491F"/>
    <w:rsid w:val="0071387A"/>
    <w:rsid w:val="00756DDE"/>
    <w:rsid w:val="007E5B58"/>
    <w:rsid w:val="008060B8"/>
    <w:rsid w:val="00811AB4"/>
    <w:rsid w:val="008141E7"/>
    <w:rsid w:val="00814378"/>
    <w:rsid w:val="00855499"/>
    <w:rsid w:val="00874FB8"/>
    <w:rsid w:val="008B3377"/>
    <w:rsid w:val="008D3391"/>
    <w:rsid w:val="00901826"/>
    <w:rsid w:val="0091604A"/>
    <w:rsid w:val="00941461"/>
    <w:rsid w:val="009C5BD9"/>
    <w:rsid w:val="00A00266"/>
    <w:rsid w:val="00A3059B"/>
    <w:rsid w:val="00A311F6"/>
    <w:rsid w:val="00A77C99"/>
    <w:rsid w:val="00AB7772"/>
    <w:rsid w:val="00AC67F0"/>
    <w:rsid w:val="00AD020F"/>
    <w:rsid w:val="00AD1A0A"/>
    <w:rsid w:val="00AE647D"/>
    <w:rsid w:val="00AE7304"/>
    <w:rsid w:val="00B567D1"/>
    <w:rsid w:val="00B654A5"/>
    <w:rsid w:val="00B7287F"/>
    <w:rsid w:val="00B96D42"/>
    <w:rsid w:val="00BE4C2C"/>
    <w:rsid w:val="00C31A7C"/>
    <w:rsid w:val="00C527B9"/>
    <w:rsid w:val="00C532B4"/>
    <w:rsid w:val="00C91771"/>
    <w:rsid w:val="00CA3978"/>
    <w:rsid w:val="00CB0042"/>
    <w:rsid w:val="00CC0CBC"/>
    <w:rsid w:val="00CE0B52"/>
    <w:rsid w:val="00CF629D"/>
    <w:rsid w:val="00CF6E16"/>
    <w:rsid w:val="00D21616"/>
    <w:rsid w:val="00D668CB"/>
    <w:rsid w:val="00DF7B4A"/>
    <w:rsid w:val="00E95D5F"/>
    <w:rsid w:val="00EA4CD4"/>
    <w:rsid w:val="00EB65A5"/>
    <w:rsid w:val="00EC5F55"/>
    <w:rsid w:val="00ED354E"/>
    <w:rsid w:val="00EF2A12"/>
    <w:rsid w:val="00F0355B"/>
    <w:rsid w:val="00F30179"/>
    <w:rsid w:val="00F5200C"/>
    <w:rsid w:val="00F6455A"/>
    <w:rsid w:val="00FB54BA"/>
    <w:rsid w:val="00FC6B52"/>
    <w:rsid w:val="0543D751"/>
    <w:rsid w:val="3A6E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FF5C01A"/>
  <w15:chartTrackingRefBased/>
  <w15:docId w15:val="{23FB5550-5903-442F-B469-FEC9695BC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3377"/>
    <w:rPr>
      <w:kern w:val="2"/>
      <w:sz w:val="24"/>
      <w:szCs w:val="24"/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60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6059"/>
  </w:style>
  <w:style w:type="paragraph" w:styleId="Footer">
    <w:name w:val="footer"/>
    <w:basedOn w:val="Normal"/>
    <w:link w:val="FooterChar"/>
    <w:uiPriority w:val="99"/>
    <w:unhideWhenUsed/>
    <w:rsid w:val="004B60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6059"/>
  </w:style>
  <w:style w:type="table" w:styleId="TableGrid">
    <w:name w:val="Table Grid"/>
    <w:basedOn w:val="TableNormal"/>
    <w:uiPriority w:val="39"/>
    <w:rsid w:val="00FB54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544C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44C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E73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E73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E7304"/>
    <w:rPr>
      <w:kern w:val="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73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7304"/>
    <w:rPr>
      <w:b/>
      <w:bCs/>
      <w:kern w:val="2"/>
    </w:rPr>
  </w:style>
  <w:style w:type="paragraph" w:styleId="Revision">
    <w:name w:val="Revision"/>
    <w:hidden/>
    <w:uiPriority w:val="99"/>
    <w:semiHidden/>
    <w:rsid w:val="00814378"/>
    <w:rPr>
      <w:kern w:val="2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874FB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27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marketplace.virginia.gov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s://www.marketplace.virginia.gov/" TargetMode="External"/><Relationship Id="rId12" Type="http://schemas.openxmlformats.org/officeDocument/2006/relationships/hyperlink" Target="https://www.marketplace.virginia.gov/sites/default/files/2025-12/OEP%20Spanish%20Partner%20Social%20Post%202.mp4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https://www.marketplace.virginia.gov/sites/default/files/2025-12/OEP%20Spanish%20Partner%20Social%20Post%203.mp4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marketplace.virginia.gov/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marketplace.virginia.gov/sites/default/files/2025-12/OEP%20Spanish%20Partner%20Social%20Post%201.jpg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huff\Downloads\VIM-009%20Letterhead%20SCC%20Branded_Alt%20(br)%201.5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240DDA-26FF-4216-8D08-E4756CD91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VIM-009 Letterhead SCC Branded_Alt (br) 1.5 (1)</Template>
  <TotalTime>8</TotalTime>
  <Pages>2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Genna Huff</dc:creator>
  <cp:keywords/>
  <dc:description/>
  <cp:lastModifiedBy>Sam Litchford</cp:lastModifiedBy>
  <cp:revision>2</cp:revision>
  <dcterms:created xsi:type="dcterms:W3CDTF">2025-12-10T21:52:00Z</dcterms:created>
  <dcterms:modified xsi:type="dcterms:W3CDTF">2025-12-10T21:52:00Z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1,2,3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Confidential</vt:lpwstr>
  </property>
  <property fmtid="{D5CDD505-2E9C-101B-9397-08002B2CF9AE}" pid="5" name="MSIP_Label_8e953dd5-1b53-4742-b186-f2a38279ffcd_Enabled">
    <vt:lpwstr>true</vt:lpwstr>
  </property>
  <property fmtid="{D5CDD505-2E9C-101B-9397-08002B2CF9AE}" pid="6" name="MSIP_Label_8e953dd5-1b53-4742-b186-f2a38279ffcd_SetDate">
    <vt:lpwstr>2023-11-21T13:29:00Z</vt:lpwstr>
  </property>
  <property fmtid="{D5CDD505-2E9C-101B-9397-08002B2CF9AE}" pid="7" name="MSIP_Label_8e953dd5-1b53-4742-b186-f2a38279ffcd_Method">
    <vt:lpwstr>Privileged</vt:lpwstr>
  </property>
  <property fmtid="{D5CDD505-2E9C-101B-9397-08002B2CF9AE}" pid="8" name="MSIP_Label_8e953dd5-1b53-4742-b186-f2a38279ffcd_Name">
    <vt:lpwstr>8e953dd5-1b53-4742-b186-f2a38279ffcd</vt:lpwstr>
  </property>
  <property fmtid="{D5CDD505-2E9C-101B-9397-08002B2CF9AE}" pid="9" name="MSIP_Label_8e953dd5-1b53-4742-b186-f2a38279ffcd_SiteId">
    <vt:lpwstr>1791a7f1-2629-474f-8283-d4da7899c3be</vt:lpwstr>
  </property>
  <property fmtid="{D5CDD505-2E9C-101B-9397-08002B2CF9AE}" pid="10" name="MSIP_Label_8e953dd5-1b53-4742-b186-f2a38279ffcd_ActionId">
    <vt:lpwstr>fe161266-64c6-4830-b5d7-165f04f97684</vt:lpwstr>
  </property>
  <property fmtid="{D5CDD505-2E9C-101B-9397-08002B2CF9AE}" pid="11" name="MSIP_Label_8e953dd5-1b53-4742-b186-f2a38279ffcd_ContentBits">
    <vt:lpwstr>2</vt:lpwstr>
  </property>
  <property fmtid="{D5CDD505-2E9C-101B-9397-08002B2CF9AE}" pid="12" name="GrammarlyDocumentId">
    <vt:lpwstr>a1f5ce76-b3e2-4d16-9260-c812b12f3e45</vt:lpwstr>
  </property>
</Properties>
</file>